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0B37D" w14:textId="77777777" w:rsidR="003B7592" w:rsidRDefault="003B7592" w:rsidP="009326CD">
      <w:pPr>
        <w:pStyle w:val="Title"/>
        <w:rPr>
          <w:lang w:val="en-GB"/>
        </w:rPr>
      </w:pPr>
    </w:p>
    <w:p w14:paraId="4C627ECD" w14:textId="77777777" w:rsidR="003B7592" w:rsidRDefault="003B7592" w:rsidP="009326CD">
      <w:pPr>
        <w:pStyle w:val="Title"/>
        <w:rPr>
          <w:lang w:val="en-GB"/>
        </w:rPr>
      </w:pPr>
    </w:p>
    <w:p w14:paraId="79A767BE" w14:textId="77777777" w:rsidR="003B7592" w:rsidRDefault="003B7592" w:rsidP="009326CD">
      <w:pPr>
        <w:pStyle w:val="Title"/>
        <w:rPr>
          <w:lang w:val="en-GB"/>
        </w:rPr>
      </w:pPr>
    </w:p>
    <w:p w14:paraId="1504856A" w14:textId="77777777" w:rsidR="00AF4169" w:rsidRPr="00AF4169" w:rsidRDefault="00AF4169" w:rsidP="00AF4169">
      <w:pPr>
        <w:pStyle w:val="Heading1"/>
        <w:rPr>
          <w:b/>
          <w:bCs/>
        </w:rPr>
      </w:pPr>
      <w:r w:rsidRPr="00AF4169">
        <w:rPr>
          <w:b/>
          <w:bCs/>
        </w:rPr>
        <w:t>ENM Environmental Initiatives Fund</w:t>
      </w:r>
    </w:p>
    <w:p w14:paraId="697EE149" w14:textId="77777777" w:rsidR="00AF4169" w:rsidRPr="00AF4169" w:rsidRDefault="00AF4169" w:rsidP="00AF4169">
      <w:pPr>
        <w:pStyle w:val="Heading1"/>
        <w:rPr>
          <w:b/>
          <w:bCs/>
        </w:rPr>
      </w:pPr>
      <w:r w:rsidRPr="00AF4169">
        <w:rPr>
          <w:b/>
          <w:bCs/>
        </w:rPr>
        <w:t>Frequently Asked Questions</w:t>
      </w:r>
    </w:p>
    <w:p w14:paraId="4395AD0C" w14:textId="77777777" w:rsidR="00AF4169" w:rsidRDefault="00AF4169" w:rsidP="00AF4169">
      <w:pPr>
        <w:rPr>
          <w:b/>
          <w:bCs/>
          <w:lang w:val="en-US"/>
        </w:rPr>
      </w:pPr>
    </w:p>
    <w:p w14:paraId="2F371147" w14:textId="3C8F27F7" w:rsidR="00072250" w:rsidRPr="0034757A" w:rsidRDefault="00AF4169" w:rsidP="0034757A">
      <w:pPr>
        <w:pStyle w:val="Heading2"/>
        <w:rPr>
          <w:b/>
          <w:bCs/>
        </w:rPr>
      </w:pPr>
      <w:r w:rsidRPr="00F51965">
        <w:rPr>
          <w:b/>
          <w:bCs/>
        </w:rPr>
        <w:t>Where can I get information relating to the Fund?</w:t>
      </w:r>
    </w:p>
    <w:p w14:paraId="4128CF1D" w14:textId="77777777" w:rsidR="00AF4169" w:rsidRDefault="00AF4169" w:rsidP="002A2062">
      <w:pPr>
        <w:pStyle w:val="BodyText"/>
        <w:rPr>
          <w:lang w:val="en-US"/>
        </w:rPr>
      </w:pPr>
      <w:r>
        <w:rPr>
          <w:lang w:val="en-US"/>
        </w:rPr>
        <w:t xml:space="preserve">For information relating to the Fund go to the ENM Environmental Initiatives Fund webpage </w:t>
      </w:r>
      <w:hyperlink r:id="rId11" w:history="1">
        <w:r w:rsidRPr="009E186C">
          <w:rPr>
            <w:rStyle w:val="Hyperlink"/>
            <w:lang w:val="en-US"/>
          </w:rPr>
          <w:t>here</w:t>
        </w:r>
      </w:hyperlink>
      <w:r>
        <w:rPr>
          <w:lang w:val="en-US"/>
        </w:rPr>
        <w:t>. (Control+click to follow the link)</w:t>
      </w:r>
    </w:p>
    <w:p w14:paraId="518EB93E" w14:textId="77777777" w:rsidR="00F10300" w:rsidRDefault="00F10300" w:rsidP="002A2062">
      <w:pPr>
        <w:pStyle w:val="BodyText"/>
        <w:rPr>
          <w:lang w:val="en-US"/>
        </w:rPr>
      </w:pPr>
    </w:p>
    <w:p w14:paraId="559E5663" w14:textId="77777777" w:rsidR="00AF4169" w:rsidRDefault="00AF4169" w:rsidP="002A2062">
      <w:pPr>
        <w:pStyle w:val="BodyText"/>
        <w:rPr>
          <w:lang w:val="en-US"/>
        </w:rPr>
      </w:pPr>
      <w:r>
        <w:rPr>
          <w:lang w:val="en-US"/>
        </w:rPr>
        <w:t xml:space="preserve">Refer to the </w:t>
      </w:r>
      <w:bookmarkStart w:id="0" w:name="_Hlk88048489"/>
      <w:r>
        <w:rPr>
          <w:lang w:val="en-US"/>
        </w:rPr>
        <w:t xml:space="preserve">Guidelines for Large and Small Grants </w:t>
      </w:r>
      <w:bookmarkEnd w:id="0"/>
      <w:r>
        <w:rPr>
          <w:lang w:val="en-US"/>
        </w:rPr>
        <w:t>which can be accessed from this page. Note that there are separate guidelines for each.</w:t>
      </w:r>
    </w:p>
    <w:p w14:paraId="3664FF6A" w14:textId="77777777" w:rsidR="00AF4169" w:rsidRDefault="00AF4169" w:rsidP="00AF4169">
      <w:pPr>
        <w:rPr>
          <w:lang w:val="en-US"/>
        </w:rPr>
      </w:pPr>
    </w:p>
    <w:p w14:paraId="55DA137B" w14:textId="1EF2E1B6" w:rsidR="00072250" w:rsidRPr="0034757A" w:rsidRDefault="00AF4169" w:rsidP="0034757A">
      <w:pPr>
        <w:pStyle w:val="Heading2"/>
        <w:rPr>
          <w:b/>
          <w:bCs/>
        </w:rPr>
      </w:pPr>
      <w:r w:rsidRPr="00F10300">
        <w:rPr>
          <w:b/>
          <w:bCs/>
        </w:rPr>
        <w:t>Where can I start my application?</w:t>
      </w:r>
    </w:p>
    <w:p w14:paraId="3BF98DEC" w14:textId="77777777" w:rsidR="00AF4169" w:rsidRDefault="00AF4169" w:rsidP="007B629A">
      <w:pPr>
        <w:pStyle w:val="BodyText"/>
        <w:rPr>
          <w:lang w:val="en-US"/>
        </w:rPr>
      </w:pPr>
      <w:r>
        <w:rPr>
          <w:lang w:val="en-US"/>
        </w:rPr>
        <w:t>You can start your application from the same ENM Environmental Initiatives Fund webpage.</w:t>
      </w:r>
    </w:p>
    <w:p w14:paraId="7A9E6EDE" w14:textId="77777777" w:rsidR="007B629A" w:rsidRDefault="007B629A" w:rsidP="007B629A">
      <w:pPr>
        <w:pStyle w:val="BodyText"/>
        <w:rPr>
          <w:lang w:val="en-US"/>
        </w:rPr>
      </w:pPr>
    </w:p>
    <w:p w14:paraId="6FC67045" w14:textId="77777777" w:rsidR="00AF4169" w:rsidRDefault="00AF4169" w:rsidP="007B629A">
      <w:pPr>
        <w:pStyle w:val="BodyText"/>
        <w:rPr>
          <w:color w:val="538135" w:themeColor="accent6" w:themeShade="BF"/>
          <w:lang w:val="en-US"/>
        </w:rPr>
      </w:pPr>
      <w:r>
        <w:rPr>
          <w:lang w:val="en-US"/>
        </w:rPr>
        <w:t xml:space="preserve">Click on </w:t>
      </w:r>
      <w:r>
        <w:rPr>
          <w:color w:val="538135" w:themeColor="accent6" w:themeShade="BF"/>
          <w:lang w:val="en-US"/>
        </w:rPr>
        <w:t xml:space="preserve">Small Grant Application </w:t>
      </w:r>
      <w:r>
        <w:rPr>
          <w:lang w:val="en-US"/>
        </w:rPr>
        <w:t xml:space="preserve">or </w:t>
      </w:r>
      <w:r>
        <w:rPr>
          <w:color w:val="538135" w:themeColor="accent6" w:themeShade="BF"/>
          <w:lang w:val="en-US"/>
        </w:rPr>
        <w:t>Large Grant Application.</w:t>
      </w:r>
    </w:p>
    <w:p w14:paraId="25C6105D" w14:textId="77777777" w:rsidR="007B629A" w:rsidRDefault="007B629A" w:rsidP="007B629A">
      <w:pPr>
        <w:pStyle w:val="BodyText"/>
        <w:rPr>
          <w:color w:val="538135" w:themeColor="accent6" w:themeShade="BF"/>
          <w:lang w:val="en-US"/>
        </w:rPr>
      </w:pPr>
    </w:p>
    <w:p w14:paraId="2ACE0998" w14:textId="24EE723A" w:rsidR="00AF4169" w:rsidRDefault="00AF4169" w:rsidP="007B629A">
      <w:pPr>
        <w:pStyle w:val="BodyText"/>
        <w:rPr>
          <w:color w:val="538135" w:themeColor="accent6" w:themeShade="BF"/>
          <w:lang w:val="en-US"/>
        </w:rPr>
      </w:pPr>
      <w:r>
        <w:rPr>
          <w:lang w:val="en-US"/>
        </w:rPr>
        <w:t xml:space="preserve">Note that these will only be </w:t>
      </w:r>
      <w:r w:rsidR="00245600">
        <w:rPr>
          <w:lang w:val="en-US"/>
        </w:rPr>
        <w:t>shown</w:t>
      </w:r>
      <w:r>
        <w:rPr>
          <w:lang w:val="en-US"/>
        </w:rPr>
        <w:t xml:space="preserve"> if the Fund is open for applications.</w:t>
      </w:r>
    </w:p>
    <w:p w14:paraId="3D52CFE1" w14:textId="77777777" w:rsidR="00AF4169" w:rsidRDefault="00AF4169" w:rsidP="00AF4169">
      <w:pPr>
        <w:rPr>
          <w:b/>
          <w:bCs/>
          <w:i/>
          <w:iCs/>
          <w:lang w:val="en-US"/>
        </w:rPr>
      </w:pPr>
    </w:p>
    <w:p w14:paraId="33958981" w14:textId="1295BAC7" w:rsidR="00072250" w:rsidRPr="0034757A" w:rsidRDefault="00AF4169" w:rsidP="0034757A">
      <w:pPr>
        <w:pStyle w:val="Heading2"/>
        <w:rPr>
          <w:b/>
          <w:bCs/>
        </w:rPr>
      </w:pPr>
      <w:r w:rsidRPr="00072250">
        <w:rPr>
          <w:b/>
          <w:bCs/>
        </w:rPr>
        <w:t>When is the Fund open for applications i.e., when can I make my application?</w:t>
      </w:r>
    </w:p>
    <w:p w14:paraId="1E8AD204" w14:textId="77777777" w:rsidR="00AF4169" w:rsidRDefault="00AF4169" w:rsidP="00072250">
      <w:pPr>
        <w:pStyle w:val="BodyText"/>
        <w:rPr>
          <w:lang w:val="en-US"/>
        </w:rPr>
      </w:pPr>
      <w:r>
        <w:rPr>
          <w:lang w:val="en-US"/>
        </w:rPr>
        <w:t xml:space="preserve">Subject to funds availability, applications for Small Grants can normally be made all year round. </w:t>
      </w:r>
    </w:p>
    <w:p w14:paraId="764E8921" w14:textId="77777777" w:rsidR="00072250" w:rsidRDefault="00072250" w:rsidP="00072250">
      <w:pPr>
        <w:pStyle w:val="BodyText"/>
        <w:rPr>
          <w:lang w:val="en-US"/>
        </w:rPr>
      </w:pPr>
    </w:p>
    <w:p w14:paraId="4EA7B5E0" w14:textId="77777777" w:rsidR="00AF4169" w:rsidRPr="001C14BC" w:rsidRDefault="00AF4169" w:rsidP="00072250">
      <w:pPr>
        <w:pStyle w:val="BodyText"/>
        <w:rPr>
          <w:lang w:val="en-US"/>
        </w:rPr>
      </w:pPr>
      <w:r>
        <w:rPr>
          <w:lang w:val="en-US"/>
        </w:rPr>
        <w:t>Applications for Large Grants can be made from February to mid-March which is when the Fund is open for Large Grants.</w:t>
      </w:r>
    </w:p>
    <w:p w14:paraId="12F924B9" w14:textId="77777777" w:rsidR="00AF4169" w:rsidRDefault="00AF4169" w:rsidP="00AF4169">
      <w:pPr>
        <w:rPr>
          <w:b/>
          <w:bCs/>
          <w:i/>
          <w:iCs/>
          <w:lang w:val="en-US"/>
        </w:rPr>
      </w:pPr>
    </w:p>
    <w:p w14:paraId="7B029895" w14:textId="77777777" w:rsidR="00AF4169" w:rsidRPr="0034757A" w:rsidRDefault="00AF4169" w:rsidP="0034757A">
      <w:pPr>
        <w:pStyle w:val="Heading2"/>
        <w:rPr>
          <w:b/>
          <w:bCs/>
        </w:rPr>
      </w:pPr>
      <w:r w:rsidRPr="0034757A">
        <w:rPr>
          <w:b/>
          <w:bCs/>
        </w:rPr>
        <w:t>Can I contact someone at ENM before I start my application?</w:t>
      </w:r>
    </w:p>
    <w:p w14:paraId="2DA481FE" w14:textId="77777777" w:rsidR="00AF4169" w:rsidRDefault="00AF4169" w:rsidP="00EE36FA">
      <w:pPr>
        <w:pStyle w:val="BodyText"/>
        <w:rPr>
          <w:lang w:val="en-US"/>
        </w:rPr>
      </w:pPr>
      <w:bookmarkStart w:id="1" w:name="_Hlk88043254"/>
      <w:r>
        <w:rPr>
          <w:lang w:val="en-US"/>
        </w:rPr>
        <w:t>Yes, you can. Contact the ENM Administrator (Kerry Jaques) on 06 355 0126 and he will be happy to provide guidance with your application</w:t>
      </w:r>
      <w:bookmarkEnd w:id="1"/>
      <w:r>
        <w:rPr>
          <w:lang w:val="en-US"/>
        </w:rPr>
        <w:t>.</w:t>
      </w:r>
    </w:p>
    <w:p w14:paraId="1B1BBC7A" w14:textId="77777777" w:rsidR="00AF4169" w:rsidRDefault="00AF4169" w:rsidP="00AF4169">
      <w:pPr>
        <w:rPr>
          <w:lang w:val="en-US"/>
        </w:rPr>
      </w:pPr>
    </w:p>
    <w:p w14:paraId="121A4793" w14:textId="77777777" w:rsidR="00AF4169" w:rsidRPr="00EE36FA" w:rsidRDefault="00AF4169" w:rsidP="00EE36FA">
      <w:pPr>
        <w:pStyle w:val="Heading2"/>
        <w:rPr>
          <w:b/>
          <w:bCs/>
        </w:rPr>
      </w:pPr>
      <w:r w:rsidRPr="00EE36FA">
        <w:rPr>
          <w:b/>
          <w:bCs/>
        </w:rPr>
        <w:t>Can I contact someone at ENM while I am completing my application?</w:t>
      </w:r>
    </w:p>
    <w:p w14:paraId="15388F2C" w14:textId="77777777" w:rsidR="00AF4169" w:rsidRDefault="00AF4169" w:rsidP="00EE36FA">
      <w:pPr>
        <w:pStyle w:val="BodyText"/>
        <w:rPr>
          <w:lang w:val="en-US"/>
        </w:rPr>
      </w:pPr>
      <w:r>
        <w:rPr>
          <w:lang w:val="en-US"/>
        </w:rPr>
        <w:t>Yes, you can. Contact the ENM Administrator (Kerry Jaques) on 06 355 0126 and he will be happy to provide guidance with your application.</w:t>
      </w:r>
    </w:p>
    <w:p w14:paraId="5A1E251B" w14:textId="77777777" w:rsidR="00EE36FA" w:rsidRDefault="00EE36FA" w:rsidP="00EE36FA">
      <w:pPr>
        <w:pStyle w:val="BodyText"/>
        <w:rPr>
          <w:lang w:val="en-US"/>
        </w:rPr>
      </w:pPr>
    </w:p>
    <w:p w14:paraId="35D94A60" w14:textId="0D5C0AA1" w:rsidR="00AF4169" w:rsidRPr="008E39D3" w:rsidRDefault="00AF4169" w:rsidP="00EE36FA">
      <w:pPr>
        <w:pStyle w:val="BodyText"/>
        <w:rPr>
          <w:b/>
          <w:bCs/>
          <w:i/>
          <w:iCs/>
          <w:lang w:val="en-US"/>
        </w:rPr>
      </w:pPr>
      <w:r w:rsidRPr="00DB582F">
        <w:rPr>
          <w:lang w:val="en-US"/>
        </w:rPr>
        <w:t xml:space="preserve">ENM will also be conducting </w:t>
      </w:r>
      <w:r w:rsidR="005B4DD0" w:rsidRPr="00DB582F">
        <w:rPr>
          <w:lang w:val="en-US"/>
        </w:rPr>
        <w:t xml:space="preserve">a Celebration Event </w:t>
      </w:r>
      <w:r w:rsidR="00413FBC" w:rsidRPr="00DB582F">
        <w:rPr>
          <w:lang w:val="en-US"/>
        </w:rPr>
        <w:t xml:space="preserve">where applicants can </w:t>
      </w:r>
      <w:r w:rsidR="00B959AE" w:rsidRPr="00DB582F">
        <w:rPr>
          <w:lang w:val="en-US"/>
        </w:rPr>
        <w:t>hear</w:t>
      </w:r>
      <w:r w:rsidR="00413FBC" w:rsidRPr="00DB582F">
        <w:rPr>
          <w:lang w:val="en-US"/>
        </w:rPr>
        <w:t xml:space="preserve"> success stories </w:t>
      </w:r>
      <w:r w:rsidR="000E69C2" w:rsidRPr="00DB582F">
        <w:rPr>
          <w:lang w:val="en-US"/>
        </w:rPr>
        <w:t>about previously funded environmental initiatives</w:t>
      </w:r>
      <w:r w:rsidR="00A96537" w:rsidRPr="00DB582F">
        <w:rPr>
          <w:lang w:val="en-US"/>
        </w:rPr>
        <w:t>.</w:t>
      </w:r>
      <w:r w:rsidRPr="00DB582F">
        <w:rPr>
          <w:lang w:val="en-US"/>
        </w:rPr>
        <w:t xml:space="preserve"> </w:t>
      </w:r>
      <w:r w:rsidR="00A96537" w:rsidRPr="00DB582F">
        <w:rPr>
          <w:lang w:val="en-US"/>
        </w:rPr>
        <w:t>So</w:t>
      </w:r>
      <w:r w:rsidR="00A96537">
        <w:rPr>
          <w:lang w:val="en-US"/>
        </w:rPr>
        <w:t>,</w:t>
      </w:r>
      <w:r>
        <w:rPr>
          <w:lang w:val="en-US"/>
        </w:rPr>
        <w:t xml:space="preserve"> watch out for these</w:t>
      </w:r>
      <w:r w:rsidR="00A96537">
        <w:rPr>
          <w:lang w:val="en-US"/>
        </w:rPr>
        <w:t>!</w:t>
      </w:r>
      <w:r>
        <w:rPr>
          <w:lang w:val="en-US"/>
        </w:rPr>
        <w:t xml:space="preserve"> The dates </w:t>
      </w:r>
      <w:r w:rsidR="007144A7">
        <w:rPr>
          <w:lang w:val="en-US"/>
        </w:rPr>
        <w:t xml:space="preserve">for </w:t>
      </w:r>
      <w:r>
        <w:rPr>
          <w:lang w:val="en-US"/>
        </w:rPr>
        <w:t>these will be published with the information relating to the Fund.</w:t>
      </w:r>
    </w:p>
    <w:p w14:paraId="6C0711F9" w14:textId="77777777" w:rsidR="00AF4169" w:rsidRPr="000D35A2" w:rsidRDefault="00AF4169" w:rsidP="00AF4169">
      <w:pPr>
        <w:rPr>
          <w:lang w:val="en-US"/>
        </w:rPr>
      </w:pPr>
    </w:p>
    <w:p w14:paraId="66497A23" w14:textId="77777777" w:rsidR="00AF4169" w:rsidRPr="007144A7" w:rsidRDefault="00AF4169" w:rsidP="007144A7">
      <w:pPr>
        <w:pStyle w:val="Heading2"/>
        <w:rPr>
          <w:b/>
          <w:bCs/>
        </w:rPr>
      </w:pPr>
      <w:bookmarkStart w:id="2" w:name="_Hlk146617139"/>
      <w:r w:rsidRPr="007144A7">
        <w:rPr>
          <w:b/>
          <w:bCs/>
        </w:rPr>
        <w:lastRenderedPageBreak/>
        <w:t>Who can apply?</w:t>
      </w:r>
    </w:p>
    <w:bookmarkEnd w:id="2"/>
    <w:p w14:paraId="2BDF7425" w14:textId="77777777" w:rsidR="00AF4169" w:rsidRDefault="00AF4169" w:rsidP="005053FD">
      <w:pPr>
        <w:pStyle w:val="BodyText"/>
        <w:rPr>
          <w:lang w:val="en-US"/>
        </w:rPr>
      </w:pPr>
      <w:r>
        <w:rPr>
          <w:lang w:val="en-US"/>
        </w:rPr>
        <w:t>This depends on which type of grant you are looking for.</w:t>
      </w:r>
    </w:p>
    <w:p w14:paraId="6DAA9F22" w14:textId="77777777" w:rsidR="005053FD" w:rsidRDefault="005053FD" w:rsidP="005053FD">
      <w:pPr>
        <w:pStyle w:val="BodyText"/>
        <w:rPr>
          <w:lang w:val="en-US"/>
        </w:rPr>
      </w:pPr>
    </w:p>
    <w:p w14:paraId="36778AB4" w14:textId="77777777" w:rsidR="00AF4169" w:rsidRDefault="00AF4169" w:rsidP="005053FD">
      <w:pPr>
        <w:pStyle w:val="BodyText"/>
        <w:rPr>
          <w:lang w:val="en-US"/>
        </w:rPr>
      </w:pPr>
      <w:r>
        <w:rPr>
          <w:lang w:val="en-US"/>
        </w:rPr>
        <w:t>Small Grants (up to $1000) – individuals and organisations.</w:t>
      </w:r>
    </w:p>
    <w:p w14:paraId="2310FE5F" w14:textId="77777777" w:rsidR="00AF4169" w:rsidRDefault="00AF4169" w:rsidP="005053FD">
      <w:pPr>
        <w:pStyle w:val="BodyText"/>
        <w:rPr>
          <w:lang w:val="en-US"/>
        </w:rPr>
      </w:pPr>
      <w:r>
        <w:rPr>
          <w:lang w:val="en-US"/>
        </w:rPr>
        <w:t>Large Grants (over $1,000 and up to $12,000) – only organisations.</w:t>
      </w:r>
    </w:p>
    <w:p w14:paraId="4F155C94" w14:textId="77777777" w:rsidR="005053FD" w:rsidRDefault="005053FD" w:rsidP="005053FD">
      <w:pPr>
        <w:pStyle w:val="BodyText"/>
        <w:rPr>
          <w:lang w:val="en-US"/>
        </w:rPr>
      </w:pPr>
    </w:p>
    <w:p w14:paraId="5DFB5A54" w14:textId="7DEF257D" w:rsidR="00AF4169" w:rsidRDefault="00AF4169" w:rsidP="005053FD">
      <w:pPr>
        <w:pStyle w:val="BodyText"/>
      </w:pPr>
      <w:r>
        <w:rPr>
          <w:lang w:val="en-US"/>
        </w:rPr>
        <w:t>Organisations – need not be legal entities but applications from organisations with legal entity status will be preferred</w:t>
      </w:r>
      <w:r w:rsidRPr="00513D1B">
        <w:rPr>
          <w:lang w:val="en-US"/>
        </w:rPr>
        <w:t>.</w:t>
      </w:r>
      <w:r w:rsidR="005053FD" w:rsidRPr="00513D1B">
        <w:rPr>
          <w:lang w:val="en-US"/>
        </w:rPr>
        <w:t xml:space="preserve"> </w:t>
      </w:r>
      <w:r w:rsidR="009B57DC" w:rsidRPr="00513D1B">
        <w:t>Applications from businesses will be accepted but environmental initiatives must not support profit-making activities.</w:t>
      </w:r>
    </w:p>
    <w:p w14:paraId="1D77375C" w14:textId="77777777" w:rsidR="00CA6DEC" w:rsidRDefault="00CA6DEC" w:rsidP="005053FD">
      <w:pPr>
        <w:pStyle w:val="BodyText"/>
      </w:pPr>
    </w:p>
    <w:p w14:paraId="524AFD61" w14:textId="18F62039" w:rsidR="00CA6DEC" w:rsidRPr="007144A7" w:rsidRDefault="00BB0622" w:rsidP="00CA6DEC">
      <w:pPr>
        <w:pStyle w:val="Heading2"/>
        <w:rPr>
          <w:b/>
          <w:bCs/>
        </w:rPr>
      </w:pPr>
      <w:r>
        <w:rPr>
          <w:b/>
          <w:bCs/>
        </w:rPr>
        <w:t xml:space="preserve">What if I am applying for a Large Grant </w:t>
      </w:r>
      <w:r w:rsidR="00AE4184">
        <w:rPr>
          <w:b/>
          <w:bCs/>
        </w:rPr>
        <w:t>and our organisation does not have a bank account</w:t>
      </w:r>
      <w:r w:rsidR="00CA6DEC" w:rsidRPr="007144A7">
        <w:rPr>
          <w:b/>
          <w:bCs/>
        </w:rPr>
        <w:t>?</w:t>
      </w:r>
    </w:p>
    <w:p w14:paraId="145F8238" w14:textId="1AEE392E" w:rsidR="00CA6DEC" w:rsidRDefault="00AE4184" w:rsidP="005053FD">
      <w:pPr>
        <w:pStyle w:val="BodyText"/>
        <w:rPr>
          <w:lang w:val="en-US"/>
        </w:rPr>
      </w:pPr>
      <w:r>
        <w:rPr>
          <w:lang w:val="en-US"/>
        </w:rPr>
        <w:t>In th</w:t>
      </w:r>
      <w:r w:rsidR="000D3FE0">
        <w:rPr>
          <w:lang w:val="en-US"/>
        </w:rPr>
        <w:t xml:space="preserve">is circumstance it is suggested that the applicant apply under an umbrella organisation. Full contact and bank details for the umbrella will need to be </w:t>
      </w:r>
      <w:r w:rsidR="004D5D4C">
        <w:rPr>
          <w:lang w:val="en-US"/>
        </w:rPr>
        <w:t>provided if</w:t>
      </w:r>
      <w:r w:rsidR="000D3FE0">
        <w:rPr>
          <w:lang w:val="en-US"/>
        </w:rPr>
        <w:t xml:space="preserve"> this </w:t>
      </w:r>
      <w:r w:rsidR="004D5D4C">
        <w:rPr>
          <w:lang w:val="en-US"/>
        </w:rPr>
        <w:t>is the case.</w:t>
      </w:r>
      <w:r w:rsidR="000D3FE0">
        <w:rPr>
          <w:lang w:val="en-US"/>
        </w:rPr>
        <w:t xml:space="preserve"> </w:t>
      </w:r>
    </w:p>
    <w:p w14:paraId="0EC51DDD" w14:textId="77777777" w:rsidR="00AF4169" w:rsidRDefault="00AF4169" w:rsidP="00AF4169">
      <w:pPr>
        <w:rPr>
          <w:lang w:val="en-US"/>
        </w:rPr>
      </w:pPr>
    </w:p>
    <w:p w14:paraId="3B17567E" w14:textId="77777777" w:rsidR="00AF4169" w:rsidRPr="00A97BDF" w:rsidRDefault="00AF4169" w:rsidP="00A97BDF">
      <w:pPr>
        <w:pStyle w:val="Heading2"/>
        <w:rPr>
          <w:b/>
          <w:bCs/>
        </w:rPr>
      </w:pPr>
      <w:r w:rsidRPr="00A97BDF">
        <w:rPr>
          <w:b/>
          <w:bCs/>
        </w:rPr>
        <w:t>Can you apply if you are an individual (Small Grants) or an organisation outside Palmerston North City boundaries?</w:t>
      </w:r>
    </w:p>
    <w:p w14:paraId="095DE3E3" w14:textId="77777777" w:rsidR="00AF4169" w:rsidRDefault="00AF4169" w:rsidP="00A97BDF">
      <w:pPr>
        <w:pStyle w:val="BodyText"/>
        <w:rPr>
          <w:lang w:val="en-US"/>
        </w:rPr>
      </w:pPr>
      <w:r>
        <w:rPr>
          <w:lang w:val="en-US"/>
        </w:rPr>
        <w:t>Yes, you can. But note that the initiative itself must be completed within Palmerston North City Boundaries.</w:t>
      </w:r>
    </w:p>
    <w:p w14:paraId="1D201DC9" w14:textId="77777777" w:rsidR="00A97BDF" w:rsidRDefault="00A97BDF" w:rsidP="00A97BDF">
      <w:pPr>
        <w:pStyle w:val="BodyText"/>
        <w:rPr>
          <w:lang w:val="en-US"/>
        </w:rPr>
      </w:pPr>
    </w:p>
    <w:p w14:paraId="71FC3335" w14:textId="77777777" w:rsidR="00AF4169" w:rsidRPr="00F82732" w:rsidRDefault="00AF4169" w:rsidP="00A97BDF">
      <w:pPr>
        <w:pStyle w:val="BodyText"/>
        <w:rPr>
          <w:b/>
          <w:bCs/>
          <w:i/>
          <w:iCs/>
          <w:lang w:val="en-US"/>
        </w:rPr>
      </w:pPr>
      <w:r>
        <w:rPr>
          <w:lang w:val="en-US"/>
        </w:rPr>
        <w:t>You can find where the Palmerston North City boundaries are by referring to the Guidelines for Large and Small Grants.</w:t>
      </w:r>
    </w:p>
    <w:p w14:paraId="73457DD9" w14:textId="77777777" w:rsidR="00AF4169" w:rsidRDefault="00AF4169" w:rsidP="00AF4169">
      <w:pPr>
        <w:rPr>
          <w:b/>
          <w:bCs/>
          <w:i/>
          <w:iCs/>
          <w:lang w:val="en-US"/>
        </w:rPr>
      </w:pPr>
    </w:p>
    <w:p w14:paraId="4BF9E8F0" w14:textId="77777777" w:rsidR="00AF4169" w:rsidRPr="00A97BDF" w:rsidRDefault="00AF4169" w:rsidP="00A97BDF">
      <w:pPr>
        <w:pStyle w:val="Heading2"/>
        <w:rPr>
          <w:b/>
          <w:bCs/>
        </w:rPr>
      </w:pPr>
      <w:r w:rsidRPr="00A97BDF">
        <w:rPr>
          <w:b/>
          <w:bCs/>
        </w:rPr>
        <w:t>How often can I apply?</w:t>
      </w:r>
    </w:p>
    <w:p w14:paraId="4D6A29CF" w14:textId="77777777" w:rsidR="00AF4169" w:rsidRDefault="00AF4169" w:rsidP="00A97BDF">
      <w:pPr>
        <w:pStyle w:val="BodyText"/>
        <w:rPr>
          <w:lang w:val="en-US"/>
        </w:rPr>
      </w:pPr>
      <w:r>
        <w:rPr>
          <w:lang w:val="en-US"/>
        </w:rPr>
        <w:t>You can only apply once per funding round i.e., once per annum.</w:t>
      </w:r>
    </w:p>
    <w:p w14:paraId="7CD2D63E" w14:textId="77777777" w:rsidR="00AF4169" w:rsidRDefault="00AF4169" w:rsidP="00AF4169">
      <w:pPr>
        <w:rPr>
          <w:lang w:val="en-US"/>
        </w:rPr>
      </w:pPr>
    </w:p>
    <w:p w14:paraId="3F7205E1" w14:textId="77777777" w:rsidR="00AF4169" w:rsidRPr="00A97BDF" w:rsidRDefault="00AF4169" w:rsidP="00A97BDF">
      <w:pPr>
        <w:pStyle w:val="Heading2"/>
        <w:rPr>
          <w:b/>
          <w:bCs/>
        </w:rPr>
      </w:pPr>
      <w:r w:rsidRPr="00A97BDF">
        <w:rPr>
          <w:b/>
          <w:bCs/>
        </w:rPr>
        <w:t>Can I apply in consecutive funding rounds/years?</w:t>
      </w:r>
    </w:p>
    <w:p w14:paraId="14585E3C" w14:textId="77777777" w:rsidR="00AF4169" w:rsidRPr="00BC000D" w:rsidRDefault="00AF4169" w:rsidP="00A97BDF">
      <w:pPr>
        <w:pStyle w:val="BodyText"/>
        <w:rPr>
          <w:lang w:val="en-US"/>
        </w:rPr>
      </w:pPr>
      <w:r>
        <w:rPr>
          <w:lang w:val="en-US"/>
        </w:rPr>
        <w:t>Yes, you can. Note that it is expected that the applicant has completed their first initiative or demonstrated that they are in line to deliver on their first initiative.</w:t>
      </w:r>
    </w:p>
    <w:p w14:paraId="1D23E0F1" w14:textId="77777777" w:rsidR="00AF4169" w:rsidRDefault="00AF4169" w:rsidP="00AF4169">
      <w:pPr>
        <w:rPr>
          <w:b/>
          <w:bCs/>
          <w:i/>
          <w:iCs/>
          <w:lang w:val="en-US"/>
        </w:rPr>
      </w:pPr>
    </w:p>
    <w:p w14:paraId="0479396C" w14:textId="77777777" w:rsidR="00AF4169" w:rsidRPr="00A27FCA" w:rsidRDefault="00AF4169" w:rsidP="00A27FCA">
      <w:pPr>
        <w:pStyle w:val="Heading2"/>
        <w:rPr>
          <w:b/>
          <w:bCs/>
        </w:rPr>
      </w:pPr>
      <w:r w:rsidRPr="00A27FCA">
        <w:rPr>
          <w:b/>
          <w:bCs/>
        </w:rPr>
        <w:t>Can I apply for funding if I have already incurred expenditure on my initiative?</w:t>
      </w:r>
    </w:p>
    <w:p w14:paraId="48358A20" w14:textId="671D6A02" w:rsidR="00AF4169" w:rsidRPr="00A27FCA" w:rsidRDefault="00AF4169" w:rsidP="00A27FCA">
      <w:pPr>
        <w:pStyle w:val="BodyText"/>
        <w:rPr>
          <w:lang w:val="en-US"/>
        </w:rPr>
      </w:pPr>
      <w:r w:rsidRPr="00793B8B">
        <w:rPr>
          <w:lang w:val="en-US"/>
        </w:rPr>
        <w:t>No, you cannot.</w:t>
      </w:r>
      <w:r>
        <w:rPr>
          <w:lang w:val="en-US"/>
        </w:rPr>
        <w:t xml:space="preserve"> Retrospective funding of initiatives is not allowed.</w:t>
      </w:r>
      <w:r w:rsidR="00A27FCA">
        <w:rPr>
          <w:lang w:val="en-US"/>
        </w:rPr>
        <w:t xml:space="preserve"> </w:t>
      </w:r>
      <w:r>
        <w:rPr>
          <w:lang w:val="en-US"/>
        </w:rPr>
        <w:t>Refer to the Guidelines for Large and Small Grants.</w:t>
      </w:r>
    </w:p>
    <w:p w14:paraId="4900BF72" w14:textId="77777777" w:rsidR="00AF4169" w:rsidRPr="00793B8B" w:rsidRDefault="00AF4169" w:rsidP="00AF4169">
      <w:pPr>
        <w:rPr>
          <w:lang w:val="en-US"/>
        </w:rPr>
      </w:pPr>
    </w:p>
    <w:p w14:paraId="3CBD5FBE" w14:textId="77777777" w:rsidR="00AF4169" w:rsidRPr="00A27FCA" w:rsidRDefault="00AF4169" w:rsidP="00A27FCA">
      <w:pPr>
        <w:pStyle w:val="Heading2"/>
        <w:rPr>
          <w:b/>
          <w:bCs/>
        </w:rPr>
      </w:pPr>
      <w:r w:rsidRPr="00A27FCA">
        <w:rPr>
          <w:b/>
          <w:bCs/>
        </w:rPr>
        <w:t xml:space="preserve">What system does ENM use to administer the grants process for the Environmental Initiatives Fund process? </w:t>
      </w:r>
    </w:p>
    <w:p w14:paraId="480EC202" w14:textId="77777777" w:rsidR="00AF4169" w:rsidRDefault="00AF4169" w:rsidP="00A27FCA">
      <w:pPr>
        <w:pStyle w:val="BodyText"/>
        <w:rPr>
          <w:lang w:val="en-US"/>
        </w:rPr>
      </w:pPr>
      <w:r>
        <w:rPr>
          <w:lang w:val="en-US"/>
        </w:rPr>
        <w:t xml:space="preserve">The EIF grants process is administered on the PNCC Smarty Grants system. </w:t>
      </w:r>
    </w:p>
    <w:p w14:paraId="27B146A9" w14:textId="77777777" w:rsidR="00A27FCA" w:rsidRDefault="00A27FCA" w:rsidP="00A27FCA">
      <w:pPr>
        <w:pStyle w:val="BodyText"/>
        <w:rPr>
          <w:lang w:val="en-US"/>
        </w:rPr>
      </w:pPr>
    </w:p>
    <w:p w14:paraId="7935933A" w14:textId="77777777" w:rsidR="00AF4169" w:rsidRDefault="00AF4169" w:rsidP="00A27FCA">
      <w:pPr>
        <w:pStyle w:val="BodyText"/>
        <w:rPr>
          <w:lang w:val="en-US"/>
        </w:rPr>
      </w:pPr>
      <w:r>
        <w:rPr>
          <w:lang w:val="en-US"/>
        </w:rPr>
        <w:t xml:space="preserve">When you start your application, you will be automatically taken to the Smarty Grants system. Please make sure you read the instructions on this page </w:t>
      </w:r>
      <w:r w:rsidRPr="003D3057">
        <w:rPr>
          <w:u w:val="single"/>
          <w:lang w:val="en-US"/>
        </w:rPr>
        <w:t>before</w:t>
      </w:r>
      <w:r>
        <w:rPr>
          <w:lang w:val="en-US"/>
        </w:rPr>
        <w:t xml:space="preserve"> you click on “Start a Submission”.</w:t>
      </w:r>
    </w:p>
    <w:p w14:paraId="7FD6B441" w14:textId="77777777" w:rsidR="002866D4" w:rsidRDefault="002866D4" w:rsidP="00A27FCA">
      <w:pPr>
        <w:pStyle w:val="BodyText"/>
        <w:rPr>
          <w:lang w:val="en-US"/>
        </w:rPr>
      </w:pPr>
    </w:p>
    <w:p w14:paraId="175E035F" w14:textId="77777777" w:rsidR="00AF4169" w:rsidRDefault="00AF4169" w:rsidP="00A27FCA">
      <w:pPr>
        <w:pStyle w:val="BodyText"/>
        <w:rPr>
          <w:lang w:val="en-US"/>
        </w:rPr>
      </w:pPr>
      <w:r>
        <w:rPr>
          <w:lang w:val="en-US"/>
        </w:rPr>
        <w:t>The instructions on this page include access to a Help Guide and Frequently Asked Questions for making applications on the system.</w:t>
      </w:r>
    </w:p>
    <w:p w14:paraId="7F42141F" w14:textId="77777777" w:rsidR="002866D4" w:rsidRDefault="002866D4" w:rsidP="00A27FCA">
      <w:pPr>
        <w:pStyle w:val="BodyText"/>
        <w:rPr>
          <w:lang w:val="en-US"/>
        </w:rPr>
      </w:pPr>
    </w:p>
    <w:p w14:paraId="0CB40B30" w14:textId="77777777" w:rsidR="00AF4169" w:rsidRDefault="00AF4169" w:rsidP="00A27FCA">
      <w:pPr>
        <w:pStyle w:val="BodyText"/>
        <w:rPr>
          <w:lang w:val="en-US"/>
        </w:rPr>
      </w:pPr>
      <w:r>
        <w:rPr>
          <w:lang w:val="en-US"/>
        </w:rPr>
        <w:lastRenderedPageBreak/>
        <w:t>ENM can arrange training on the Smarty Grants system, if required.</w:t>
      </w:r>
    </w:p>
    <w:p w14:paraId="721DE256" w14:textId="77777777" w:rsidR="00AF4169" w:rsidRDefault="00AF4169" w:rsidP="00AF4169">
      <w:pPr>
        <w:rPr>
          <w:lang w:val="en-US"/>
        </w:rPr>
      </w:pPr>
    </w:p>
    <w:p w14:paraId="7F80FC64" w14:textId="77777777" w:rsidR="00AF4169" w:rsidRPr="002866D4" w:rsidRDefault="00AF4169" w:rsidP="002866D4">
      <w:pPr>
        <w:pStyle w:val="Heading2"/>
        <w:rPr>
          <w:b/>
          <w:bCs/>
        </w:rPr>
      </w:pPr>
      <w:r w:rsidRPr="002866D4">
        <w:rPr>
          <w:b/>
          <w:bCs/>
        </w:rPr>
        <w:t>Do I have to fill out all the fields on the application form?</w:t>
      </w:r>
    </w:p>
    <w:p w14:paraId="125F91F9" w14:textId="77C473B1" w:rsidR="00AF4169" w:rsidRDefault="00AF4169" w:rsidP="002866D4">
      <w:pPr>
        <w:pStyle w:val="BodyText"/>
        <w:rPr>
          <w:lang w:val="en-US"/>
        </w:rPr>
      </w:pPr>
      <w:r>
        <w:rPr>
          <w:lang w:val="en-US"/>
        </w:rPr>
        <w:t xml:space="preserve">No, not all fields on the application form require completion. * </w:t>
      </w:r>
      <w:r w:rsidR="00B36455">
        <w:rPr>
          <w:lang w:val="en-US"/>
        </w:rPr>
        <w:t>Indicates</w:t>
      </w:r>
      <w:r>
        <w:rPr>
          <w:lang w:val="en-US"/>
        </w:rPr>
        <w:t xml:space="preserve"> a mandatory field and these must be completed before your application can be submitted.</w:t>
      </w:r>
    </w:p>
    <w:p w14:paraId="776FCADB" w14:textId="77777777" w:rsidR="00AF4169" w:rsidRDefault="00AF4169" w:rsidP="002E1DCD">
      <w:pPr>
        <w:pStyle w:val="BodyText"/>
        <w:rPr>
          <w:lang w:val="en-US"/>
        </w:rPr>
      </w:pPr>
      <w:r>
        <w:rPr>
          <w:lang w:val="en-US"/>
        </w:rPr>
        <w:t xml:space="preserve">Note that most fields on the application form have hints as to what is required in the relevant field. </w:t>
      </w:r>
    </w:p>
    <w:p w14:paraId="16C625C1" w14:textId="77777777" w:rsidR="00AF4169" w:rsidRDefault="00AF4169" w:rsidP="00AF4169">
      <w:pPr>
        <w:rPr>
          <w:lang w:val="en-US"/>
        </w:rPr>
      </w:pPr>
    </w:p>
    <w:p w14:paraId="4AA309B2" w14:textId="77777777" w:rsidR="00AF4169" w:rsidRPr="002E1DCD" w:rsidRDefault="00AF4169" w:rsidP="002E1DCD">
      <w:pPr>
        <w:pStyle w:val="Heading2"/>
        <w:rPr>
          <w:b/>
          <w:bCs/>
        </w:rPr>
      </w:pPr>
      <w:r w:rsidRPr="002E1DCD">
        <w:rPr>
          <w:b/>
          <w:bCs/>
        </w:rPr>
        <w:t>When do I have to supply financial statements and what do you mean by financial statements?</w:t>
      </w:r>
    </w:p>
    <w:p w14:paraId="6BB7CE6C" w14:textId="77777777" w:rsidR="00AF4169" w:rsidRDefault="00AF4169" w:rsidP="002E1DCD">
      <w:pPr>
        <w:pStyle w:val="BodyText"/>
        <w:rPr>
          <w:lang w:val="en-US"/>
        </w:rPr>
      </w:pPr>
      <w:r>
        <w:rPr>
          <w:lang w:val="en-US"/>
        </w:rPr>
        <w:t>Financial Statements must only be supplied when applying for a Large Grant. They are not required for a Small Grant.</w:t>
      </w:r>
    </w:p>
    <w:p w14:paraId="00557E1D" w14:textId="77777777" w:rsidR="002E1DCD" w:rsidRDefault="002E1DCD" w:rsidP="002E1DCD">
      <w:pPr>
        <w:pStyle w:val="BodyText"/>
        <w:rPr>
          <w:lang w:val="en-US"/>
        </w:rPr>
      </w:pPr>
    </w:p>
    <w:p w14:paraId="0577007F" w14:textId="77777777" w:rsidR="00AF4169" w:rsidRDefault="00AF4169" w:rsidP="002E1DCD">
      <w:pPr>
        <w:pStyle w:val="BodyText"/>
        <w:rPr>
          <w:lang w:val="en-US"/>
        </w:rPr>
      </w:pPr>
      <w:r>
        <w:rPr>
          <w:lang w:val="en-US"/>
        </w:rPr>
        <w:t xml:space="preserve">Financial Statements </w:t>
      </w:r>
      <w:r w:rsidRPr="00EF2C17">
        <w:rPr>
          <w:lang w:val="en-US"/>
        </w:rPr>
        <w:t xml:space="preserve">include </w:t>
      </w:r>
      <w:r>
        <w:rPr>
          <w:lang w:val="en-US"/>
        </w:rPr>
        <w:t>a copy of your most recent Annual End of Year Accounts, or Income and Expenditure Statement (Profit and Loss). These can be audited or unaudited.</w:t>
      </w:r>
    </w:p>
    <w:p w14:paraId="5ADC1262" w14:textId="77777777" w:rsidR="002E1DCD" w:rsidRDefault="002E1DCD" w:rsidP="002E1DCD">
      <w:pPr>
        <w:pStyle w:val="BodyText"/>
        <w:rPr>
          <w:lang w:val="en-US"/>
        </w:rPr>
      </w:pPr>
    </w:p>
    <w:p w14:paraId="415AB3F8" w14:textId="77777777" w:rsidR="00AF4169" w:rsidRPr="005F27DB" w:rsidRDefault="00AF4169" w:rsidP="002E1DCD">
      <w:pPr>
        <w:pStyle w:val="BodyText"/>
        <w:rPr>
          <w:lang w:val="en-US"/>
        </w:rPr>
      </w:pPr>
      <w:r>
        <w:rPr>
          <w:lang w:val="en-US"/>
        </w:rPr>
        <w:t xml:space="preserve">Financial Statements </w:t>
      </w:r>
      <w:r w:rsidRPr="005F27DB">
        <w:rPr>
          <w:u w:val="single"/>
          <w:lang w:val="en-US"/>
        </w:rPr>
        <w:t>do not include</w:t>
      </w:r>
      <w:r>
        <w:rPr>
          <w:u w:val="single"/>
          <w:lang w:val="en-US"/>
        </w:rPr>
        <w:t xml:space="preserve"> </w:t>
      </w:r>
      <w:r>
        <w:rPr>
          <w:lang w:val="en-US"/>
        </w:rPr>
        <w:t>a copy of your bank statement, or cash books.</w:t>
      </w:r>
    </w:p>
    <w:p w14:paraId="4FB714E6" w14:textId="77777777" w:rsidR="00AF4169" w:rsidRPr="003D6443" w:rsidRDefault="00AF4169" w:rsidP="00AF4169">
      <w:pPr>
        <w:rPr>
          <w:lang w:val="en-US"/>
        </w:rPr>
      </w:pPr>
    </w:p>
    <w:p w14:paraId="3DA9934C" w14:textId="77777777" w:rsidR="00AF4169" w:rsidRPr="00E07697" w:rsidRDefault="00AF4169" w:rsidP="00E07697">
      <w:pPr>
        <w:pStyle w:val="Heading2"/>
        <w:rPr>
          <w:b/>
          <w:bCs/>
        </w:rPr>
      </w:pPr>
      <w:r w:rsidRPr="00E07697">
        <w:rPr>
          <w:b/>
          <w:bCs/>
        </w:rPr>
        <w:t>What other information will I be required to provide when I complete my application?</w:t>
      </w:r>
    </w:p>
    <w:p w14:paraId="2D8498FC" w14:textId="77777777" w:rsidR="00AF4169" w:rsidRDefault="00AF4169" w:rsidP="00E07697">
      <w:pPr>
        <w:pStyle w:val="BodyText"/>
        <w:rPr>
          <w:lang w:val="en-US"/>
        </w:rPr>
      </w:pPr>
      <w:r>
        <w:rPr>
          <w:lang w:val="en-US"/>
        </w:rPr>
        <w:t>This is outlined in the Guidelines for Large and Small Grants.</w:t>
      </w:r>
    </w:p>
    <w:p w14:paraId="08EB355E" w14:textId="77777777" w:rsidR="00E07697" w:rsidRDefault="00E07697" w:rsidP="00E07697">
      <w:pPr>
        <w:pStyle w:val="BodyText"/>
        <w:rPr>
          <w:lang w:val="en-US"/>
        </w:rPr>
      </w:pPr>
    </w:p>
    <w:p w14:paraId="52EDD53C" w14:textId="77777777" w:rsidR="00AF4169" w:rsidRDefault="00AF4169" w:rsidP="00E07697">
      <w:pPr>
        <w:pStyle w:val="BodyText"/>
        <w:rPr>
          <w:lang w:val="en-US"/>
        </w:rPr>
      </w:pPr>
      <w:r w:rsidRPr="001D0B0A">
        <w:rPr>
          <w:lang w:val="en-US"/>
        </w:rPr>
        <w:t>You will be required to submit</w:t>
      </w:r>
      <w:r>
        <w:rPr>
          <w:lang w:val="en-US"/>
        </w:rPr>
        <w:t xml:space="preserve"> a budget for your initiative. You will also be required to describe the project plan for your initiative. </w:t>
      </w:r>
    </w:p>
    <w:p w14:paraId="1EA8F7A1" w14:textId="77777777" w:rsidR="00E07697" w:rsidRDefault="00E07697" w:rsidP="00E07697">
      <w:pPr>
        <w:pStyle w:val="BodyText"/>
        <w:rPr>
          <w:lang w:val="en-US"/>
        </w:rPr>
      </w:pPr>
    </w:p>
    <w:p w14:paraId="091A48E6" w14:textId="77777777" w:rsidR="00AF4169" w:rsidRDefault="00AF4169" w:rsidP="00E07697">
      <w:pPr>
        <w:pStyle w:val="BodyText"/>
        <w:rPr>
          <w:lang w:val="en-US"/>
        </w:rPr>
      </w:pPr>
      <w:r>
        <w:rPr>
          <w:lang w:val="en-US"/>
        </w:rPr>
        <w:t>Note that requirements for both are less stringent for a Small Grant application.</w:t>
      </w:r>
    </w:p>
    <w:p w14:paraId="506B5AD3" w14:textId="77777777" w:rsidR="00AF4169" w:rsidRDefault="00AF4169" w:rsidP="00AF4169">
      <w:pPr>
        <w:rPr>
          <w:lang w:val="en-US"/>
        </w:rPr>
      </w:pPr>
    </w:p>
    <w:p w14:paraId="41881E21" w14:textId="77777777" w:rsidR="00AF4169" w:rsidRPr="00E07697" w:rsidRDefault="00AF4169" w:rsidP="00E07697">
      <w:pPr>
        <w:pStyle w:val="Heading2"/>
        <w:rPr>
          <w:b/>
          <w:bCs/>
        </w:rPr>
      </w:pPr>
      <w:r w:rsidRPr="00E07697">
        <w:rPr>
          <w:b/>
          <w:bCs/>
        </w:rPr>
        <w:t>Do I have to provide other supporting information?</w:t>
      </w:r>
    </w:p>
    <w:p w14:paraId="1DF8AAC9" w14:textId="77777777" w:rsidR="00AF4169" w:rsidRDefault="00AF4169" w:rsidP="00E07697">
      <w:pPr>
        <w:pStyle w:val="BodyText"/>
        <w:rPr>
          <w:lang w:val="en-US"/>
        </w:rPr>
      </w:pPr>
      <w:r>
        <w:rPr>
          <w:lang w:val="en-US"/>
        </w:rPr>
        <w:t>No, you do not. This field is not a mandatory field.</w:t>
      </w:r>
    </w:p>
    <w:p w14:paraId="4A05ADDE" w14:textId="77777777" w:rsidR="00E07697" w:rsidRDefault="00E07697" w:rsidP="00E07697">
      <w:pPr>
        <w:pStyle w:val="BodyText"/>
        <w:rPr>
          <w:lang w:val="en-US"/>
        </w:rPr>
      </w:pPr>
    </w:p>
    <w:p w14:paraId="67BCAFD8" w14:textId="77777777" w:rsidR="00AF4169" w:rsidRDefault="00AF4169" w:rsidP="00E07697">
      <w:pPr>
        <w:pStyle w:val="BodyText"/>
        <w:rPr>
          <w:lang w:val="en-US"/>
        </w:rPr>
      </w:pPr>
      <w:r>
        <w:rPr>
          <w:lang w:val="en-US"/>
        </w:rPr>
        <w:t>However, any other additional supporting information you wish to share in support of your application is welcomed.</w:t>
      </w:r>
    </w:p>
    <w:p w14:paraId="4CB2CE9B" w14:textId="77777777" w:rsidR="00AF4169" w:rsidRDefault="00AF4169" w:rsidP="00AF4169">
      <w:pPr>
        <w:rPr>
          <w:lang w:val="en-US"/>
        </w:rPr>
      </w:pPr>
    </w:p>
    <w:p w14:paraId="02ACE1AF" w14:textId="77777777" w:rsidR="00AF4169" w:rsidRPr="00E07697" w:rsidRDefault="00AF4169" w:rsidP="00E07697">
      <w:pPr>
        <w:pStyle w:val="Heading2"/>
        <w:rPr>
          <w:b/>
          <w:bCs/>
        </w:rPr>
      </w:pPr>
      <w:r w:rsidRPr="00E07697">
        <w:rPr>
          <w:b/>
          <w:bCs/>
        </w:rPr>
        <w:t>When will I hear if my application is successful or not?</w:t>
      </w:r>
    </w:p>
    <w:p w14:paraId="3D5AB417" w14:textId="77777777" w:rsidR="00AF4169" w:rsidRDefault="00AF4169" w:rsidP="00E07697">
      <w:pPr>
        <w:pStyle w:val="BodyText"/>
        <w:rPr>
          <w:lang w:val="en-US"/>
        </w:rPr>
      </w:pPr>
      <w:r>
        <w:rPr>
          <w:lang w:val="en-US"/>
        </w:rPr>
        <w:t>Small Grants – allow at least a month for your application to be processed, assessed and a decision made.</w:t>
      </w:r>
    </w:p>
    <w:p w14:paraId="0E1AACD4" w14:textId="77777777" w:rsidR="00013354" w:rsidRDefault="00013354" w:rsidP="00E07697">
      <w:pPr>
        <w:pStyle w:val="BodyText"/>
        <w:rPr>
          <w:lang w:val="en-US"/>
        </w:rPr>
      </w:pPr>
    </w:p>
    <w:p w14:paraId="5BBBB511" w14:textId="77777777" w:rsidR="00AF4169" w:rsidRDefault="00AF4169" w:rsidP="00E07697">
      <w:pPr>
        <w:pStyle w:val="BodyText"/>
        <w:rPr>
          <w:lang w:val="en-US"/>
        </w:rPr>
      </w:pPr>
      <w:r>
        <w:rPr>
          <w:lang w:val="en-US"/>
        </w:rPr>
        <w:t>Large Grants – allow at least two months from the closing date (mid-March) for your application to be processed, assessed and a decision made.</w:t>
      </w:r>
    </w:p>
    <w:p w14:paraId="2CD90DE0" w14:textId="77777777" w:rsidR="00013354" w:rsidRDefault="00013354" w:rsidP="00E07697">
      <w:pPr>
        <w:pStyle w:val="BodyText"/>
        <w:rPr>
          <w:lang w:val="en-US"/>
        </w:rPr>
      </w:pPr>
    </w:p>
    <w:p w14:paraId="4B1E2E6F" w14:textId="77777777" w:rsidR="00AF4169" w:rsidRPr="00152DD9" w:rsidRDefault="00AF4169" w:rsidP="00E07697">
      <w:pPr>
        <w:pStyle w:val="BodyText"/>
        <w:rPr>
          <w:lang w:val="en-US"/>
        </w:rPr>
      </w:pPr>
      <w:r>
        <w:rPr>
          <w:lang w:val="en-US"/>
        </w:rPr>
        <w:t>You will be advised whether successful or not.</w:t>
      </w:r>
    </w:p>
    <w:p w14:paraId="5FE82952" w14:textId="77777777" w:rsidR="00AF4169" w:rsidRDefault="00AF4169" w:rsidP="00AF4169">
      <w:pPr>
        <w:rPr>
          <w:b/>
          <w:bCs/>
          <w:i/>
          <w:iCs/>
          <w:lang w:val="en-US"/>
        </w:rPr>
      </w:pPr>
    </w:p>
    <w:p w14:paraId="68861630" w14:textId="77777777" w:rsidR="00AF4169" w:rsidRPr="00013354" w:rsidRDefault="00AF4169" w:rsidP="00013354">
      <w:pPr>
        <w:pStyle w:val="Heading2"/>
        <w:rPr>
          <w:b/>
          <w:bCs/>
        </w:rPr>
      </w:pPr>
      <w:r w:rsidRPr="00013354">
        <w:rPr>
          <w:b/>
          <w:bCs/>
        </w:rPr>
        <w:t>Do I have to report on my initiative when it is completed?</w:t>
      </w:r>
    </w:p>
    <w:p w14:paraId="7B0E22C0" w14:textId="77777777" w:rsidR="00AF4169" w:rsidRDefault="00AF4169" w:rsidP="00013354">
      <w:pPr>
        <w:pStyle w:val="BodyText"/>
        <w:rPr>
          <w:lang w:val="en-US"/>
        </w:rPr>
      </w:pPr>
      <w:r>
        <w:rPr>
          <w:lang w:val="en-US"/>
        </w:rPr>
        <w:t xml:space="preserve">Yes, you do. </w:t>
      </w:r>
    </w:p>
    <w:p w14:paraId="65B6C1D8" w14:textId="77777777" w:rsidR="00013354" w:rsidRDefault="00013354" w:rsidP="00013354">
      <w:pPr>
        <w:pStyle w:val="BodyText"/>
        <w:rPr>
          <w:lang w:val="en-US"/>
        </w:rPr>
      </w:pPr>
    </w:p>
    <w:p w14:paraId="68580E7E" w14:textId="77777777" w:rsidR="00AF4169" w:rsidRDefault="00AF4169" w:rsidP="00013354">
      <w:pPr>
        <w:pStyle w:val="BodyText"/>
        <w:rPr>
          <w:lang w:val="en-US"/>
        </w:rPr>
      </w:pPr>
      <w:r>
        <w:rPr>
          <w:lang w:val="en-US"/>
        </w:rPr>
        <w:lastRenderedPageBreak/>
        <w:t>A report must be submitted within one month of completing your initiative. Your report is submitted via a form on the Smarty Grants system. You will be reminded as you near the completion date for your initiative.</w:t>
      </w:r>
    </w:p>
    <w:p w14:paraId="1530E399" w14:textId="77777777" w:rsidR="00AF4169" w:rsidRDefault="00AF4169" w:rsidP="00AF4169">
      <w:pPr>
        <w:rPr>
          <w:lang w:val="en-US"/>
        </w:rPr>
      </w:pPr>
    </w:p>
    <w:p w14:paraId="0F9826AC" w14:textId="77777777" w:rsidR="00AF4169" w:rsidRPr="00013354" w:rsidRDefault="00AF4169" w:rsidP="00013354">
      <w:pPr>
        <w:pStyle w:val="Heading2"/>
        <w:rPr>
          <w:b/>
          <w:bCs/>
        </w:rPr>
      </w:pPr>
      <w:r w:rsidRPr="00013354">
        <w:rPr>
          <w:b/>
          <w:bCs/>
        </w:rPr>
        <w:t>What do I need to include in my report?</w:t>
      </w:r>
    </w:p>
    <w:p w14:paraId="5B104FE7" w14:textId="77777777" w:rsidR="00AF4169" w:rsidRDefault="00AF4169" w:rsidP="00013354">
      <w:pPr>
        <w:pStyle w:val="BodyText"/>
        <w:rPr>
          <w:lang w:val="en-US"/>
        </w:rPr>
      </w:pPr>
      <w:r>
        <w:rPr>
          <w:lang w:val="en-US"/>
        </w:rPr>
        <w:t>Refer to the Guidelines for Large and Small Grants for guidance here. Being form-based, the reporting is relatively straightforward and includes:</w:t>
      </w:r>
    </w:p>
    <w:p w14:paraId="1BD62C55" w14:textId="77777777" w:rsidR="00AF4169" w:rsidRDefault="00AF4169" w:rsidP="00013354">
      <w:pPr>
        <w:pStyle w:val="BodyText"/>
        <w:numPr>
          <w:ilvl w:val="0"/>
          <w:numId w:val="11"/>
        </w:numPr>
        <w:rPr>
          <w:lang w:val="en-US"/>
        </w:rPr>
      </w:pPr>
      <w:r w:rsidRPr="00E03FC9">
        <w:rPr>
          <w:lang w:val="en-US"/>
        </w:rPr>
        <w:t>narrative on the initiative’s outcomes,</w:t>
      </w:r>
      <w:r>
        <w:rPr>
          <w:lang w:val="en-US"/>
        </w:rPr>
        <w:t xml:space="preserve"> </w:t>
      </w:r>
    </w:p>
    <w:p w14:paraId="026F8370" w14:textId="77777777" w:rsidR="00AF4169" w:rsidRPr="00E03FC9" w:rsidRDefault="00AF4169" w:rsidP="00013354">
      <w:pPr>
        <w:pStyle w:val="BodyText"/>
        <w:numPr>
          <w:ilvl w:val="0"/>
          <w:numId w:val="11"/>
        </w:numPr>
        <w:jc w:val="both"/>
        <w:rPr>
          <w:lang w:val="en-US"/>
        </w:rPr>
      </w:pPr>
      <w:r>
        <w:rPr>
          <w:lang w:val="en-US"/>
        </w:rPr>
        <w:t>the requirement to upload images and/or video relating to the initiative.</w:t>
      </w:r>
    </w:p>
    <w:p w14:paraId="0B1208E7" w14:textId="77777777" w:rsidR="00AF4169" w:rsidRDefault="00AF4169" w:rsidP="00AF4169">
      <w:pPr>
        <w:rPr>
          <w:lang w:val="en-US"/>
        </w:rPr>
      </w:pPr>
    </w:p>
    <w:p w14:paraId="4DEC35A6" w14:textId="77777777" w:rsidR="00AF4169" w:rsidRPr="00013354" w:rsidRDefault="00AF4169" w:rsidP="00013354">
      <w:pPr>
        <w:pStyle w:val="Heading2"/>
        <w:rPr>
          <w:b/>
          <w:bCs/>
        </w:rPr>
      </w:pPr>
      <w:r w:rsidRPr="00013354">
        <w:rPr>
          <w:b/>
          <w:bCs/>
        </w:rPr>
        <w:t>What happens if I am unable to complete my initiative by the targeted completion date?</w:t>
      </w:r>
    </w:p>
    <w:p w14:paraId="79D306D2" w14:textId="77777777" w:rsidR="00AF4169" w:rsidRDefault="00AF4169" w:rsidP="00F6557A">
      <w:pPr>
        <w:pStyle w:val="BodyText"/>
        <w:rPr>
          <w:b/>
          <w:bCs/>
          <w:i/>
          <w:iCs/>
          <w:lang w:val="en-US"/>
        </w:rPr>
      </w:pPr>
      <w:r>
        <w:rPr>
          <w:lang w:val="en-US"/>
        </w:rPr>
        <w:t>Please contact the ENM Administrator (Kerry Jaques) on 06 355 0126 if you are not going to complete your initiative by the targeted completion date.</w:t>
      </w:r>
      <w:r>
        <w:rPr>
          <w:b/>
          <w:bCs/>
          <w:i/>
          <w:iCs/>
          <w:lang w:val="en-US"/>
        </w:rPr>
        <w:t xml:space="preserve"> </w:t>
      </w:r>
    </w:p>
    <w:p w14:paraId="6CBEC0CF" w14:textId="77777777" w:rsidR="00F31E3B" w:rsidRDefault="00F31E3B" w:rsidP="00F6557A">
      <w:pPr>
        <w:pStyle w:val="BodyText"/>
        <w:rPr>
          <w:b/>
          <w:bCs/>
          <w:i/>
          <w:iCs/>
          <w:lang w:val="en-US"/>
        </w:rPr>
      </w:pPr>
    </w:p>
    <w:p w14:paraId="2FB99BEE" w14:textId="08F9E2B6" w:rsidR="00AF4169" w:rsidRPr="009F0B53" w:rsidRDefault="00AF4169" w:rsidP="00F6557A">
      <w:pPr>
        <w:pStyle w:val="BodyText"/>
        <w:rPr>
          <w:lang w:val="en-US"/>
        </w:rPr>
      </w:pPr>
      <w:r>
        <w:rPr>
          <w:lang w:val="en-US"/>
        </w:rPr>
        <w:t>ENM recogni</w:t>
      </w:r>
      <w:r w:rsidR="00027F6A">
        <w:rPr>
          <w:lang w:val="en-US"/>
        </w:rPr>
        <w:t>s</w:t>
      </w:r>
      <w:r>
        <w:rPr>
          <w:lang w:val="en-US"/>
        </w:rPr>
        <w:t xml:space="preserve">es that in </w:t>
      </w:r>
      <w:r w:rsidR="008D721E">
        <w:rPr>
          <w:lang w:val="en-US"/>
        </w:rPr>
        <w:t>some circumstances</w:t>
      </w:r>
      <w:r>
        <w:rPr>
          <w:lang w:val="en-US"/>
        </w:rPr>
        <w:t>, delivery of initiatives can be impacted</w:t>
      </w:r>
      <w:r w:rsidR="008D721E">
        <w:rPr>
          <w:lang w:val="en-US"/>
        </w:rPr>
        <w:t xml:space="preserve"> by </w:t>
      </w:r>
      <w:r w:rsidR="00027F6A">
        <w:rPr>
          <w:lang w:val="en-US"/>
        </w:rPr>
        <w:t>external</w:t>
      </w:r>
      <w:r w:rsidR="008D721E">
        <w:rPr>
          <w:lang w:val="en-US"/>
        </w:rPr>
        <w:t xml:space="preserve"> factors</w:t>
      </w:r>
      <w:r>
        <w:rPr>
          <w:lang w:val="en-US"/>
        </w:rPr>
        <w:t>. Arrangements can be made to extend deadlines, if necessary.</w:t>
      </w:r>
    </w:p>
    <w:p w14:paraId="7E9FB3D4" w14:textId="77777777" w:rsidR="00AF4169" w:rsidRPr="003A49D5" w:rsidRDefault="00AF4169" w:rsidP="00F6557A">
      <w:pPr>
        <w:pStyle w:val="BodyText"/>
        <w:rPr>
          <w:lang w:val="en-US"/>
        </w:rPr>
      </w:pPr>
    </w:p>
    <w:p w14:paraId="4FC2B8F6" w14:textId="77777777" w:rsidR="00AF4169" w:rsidRPr="00863B38" w:rsidRDefault="00AF4169" w:rsidP="00AF4169">
      <w:pPr>
        <w:rPr>
          <w:lang w:val="en-US"/>
        </w:rPr>
      </w:pPr>
    </w:p>
    <w:p w14:paraId="7C3E9366" w14:textId="77777777" w:rsidR="00AF4169" w:rsidRPr="00346B5F" w:rsidRDefault="00AF4169" w:rsidP="00AF4169">
      <w:pPr>
        <w:rPr>
          <w:lang w:val="en-US"/>
        </w:rPr>
      </w:pPr>
    </w:p>
    <w:p w14:paraId="07A9AEB0" w14:textId="77777777" w:rsidR="00AF4169" w:rsidRDefault="00AF4169" w:rsidP="00AF4169"/>
    <w:p w14:paraId="5373D06A" w14:textId="77777777" w:rsidR="00211470" w:rsidRDefault="00211470" w:rsidP="009326CD">
      <w:pPr>
        <w:pStyle w:val="Title"/>
        <w:rPr>
          <w:lang w:val="en-GB"/>
        </w:rPr>
      </w:pPr>
    </w:p>
    <w:p w14:paraId="39919CEF" w14:textId="77777777" w:rsidR="00211470" w:rsidRDefault="00211470" w:rsidP="009326CD">
      <w:pPr>
        <w:pStyle w:val="Title"/>
        <w:rPr>
          <w:lang w:val="en-GB"/>
        </w:rPr>
      </w:pPr>
    </w:p>
    <w:p w14:paraId="4BF73049" w14:textId="77777777" w:rsidR="00211470" w:rsidRDefault="00211470" w:rsidP="009326CD">
      <w:pPr>
        <w:pStyle w:val="Title"/>
        <w:rPr>
          <w:lang w:val="en-GB"/>
        </w:rPr>
      </w:pPr>
    </w:p>
    <w:p w14:paraId="6C6B222C" w14:textId="77777777" w:rsidR="00211470" w:rsidRDefault="00211470" w:rsidP="009326CD">
      <w:pPr>
        <w:pStyle w:val="Title"/>
        <w:rPr>
          <w:lang w:val="en-GB"/>
        </w:rPr>
      </w:pPr>
    </w:p>
    <w:p w14:paraId="6D172E7E" w14:textId="77777777" w:rsidR="00211470" w:rsidRDefault="00211470" w:rsidP="009326CD">
      <w:pPr>
        <w:pStyle w:val="Title"/>
        <w:rPr>
          <w:lang w:val="en-GB"/>
        </w:rPr>
      </w:pPr>
    </w:p>
    <w:p w14:paraId="4719C65C" w14:textId="77777777" w:rsidR="00211470" w:rsidRDefault="00211470" w:rsidP="009326CD">
      <w:pPr>
        <w:pStyle w:val="Title"/>
        <w:rPr>
          <w:lang w:val="en-GB"/>
        </w:rPr>
      </w:pPr>
    </w:p>
    <w:sectPr w:rsidR="00211470" w:rsidSect="004628EF">
      <w:headerReference w:type="default" r:id="rId12"/>
      <w:footerReference w:type="default" r:id="rId13"/>
      <w:headerReference w:type="first" r:id="rId14"/>
      <w:pgSz w:w="11906" w:h="16838"/>
      <w:pgMar w:top="1440" w:right="1440" w:bottom="170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6896E" w14:textId="77777777" w:rsidR="006A1436" w:rsidRDefault="006A1436" w:rsidP="00967106">
      <w:pPr>
        <w:spacing w:after="0" w:line="240" w:lineRule="auto"/>
      </w:pPr>
      <w:r>
        <w:separator/>
      </w:r>
    </w:p>
  </w:endnote>
  <w:endnote w:type="continuationSeparator" w:id="0">
    <w:p w14:paraId="7EFA8B25" w14:textId="77777777" w:rsidR="006A1436" w:rsidRDefault="006A1436" w:rsidP="00967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C7503" w14:textId="656075BC" w:rsidR="004E47D5" w:rsidRPr="006D70A8" w:rsidRDefault="004802F0" w:rsidP="00624CF4">
    <w:pPr>
      <w:pStyle w:val="Footer"/>
      <w:jc w:val="right"/>
      <w:rPr>
        <w:color w:val="39B54A"/>
        <w:lang w:val="en-GB"/>
      </w:rPr>
    </w:pPr>
    <w:r>
      <w:rPr>
        <w:color w:val="39B54A"/>
        <w:lang w:val="en-GB"/>
      </w:rPr>
      <w:t>EIF FAQ’s</w:t>
    </w:r>
    <w:r w:rsidR="004E47D5" w:rsidRPr="006D70A8">
      <w:rPr>
        <w:color w:val="39B54A"/>
        <w:lang w:val="en-GB"/>
      </w:rPr>
      <w:t xml:space="preserve">   </w:t>
    </w:r>
    <w:r w:rsidR="004E47D5" w:rsidRPr="006D70A8">
      <w:rPr>
        <w:color w:val="39B54A"/>
        <w:spacing w:val="60"/>
        <w:lang w:val="en-GB"/>
      </w:rPr>
      <w:t>Page</w:t>
    </w:r>
    <w:r w:rsidR="004E47D5" w:rsidRPr="006D70A8">
      <w:rPr>
        <w:color w:val="39B54A"/>
        <w:lang w:val="en-GB"/>
      </w:rPr>
      <w:t xml:space="preserve"> | </w:t>
    </w:r>
    <w:r w:rsidR="004E47D5" w:rsidRPr="006D70A8">
      <w:rPr>
        <w:color w:val="39B54A"/>
        <w:lang w:val="en-GB"/>
      </w:rPr>
      <w:fldChar w:fldCharType="begin"/>
    </w:r>
    <w:r w:rsidR="004E47D5" w:rsidRPr="006D70A8">
      <w:rPr>
        <w:color w:val="39B54A"/>
        <w:lang w:val="en-GB"/>
      </w:rPr>
      <w:instrText xml:space="preserve"> PAGE   \* MERGEFORMAT </w:instrText>
    </w:r>
    <w:r w:rsidR="004E47D5" w:rsidRPr="006D70A8">
      <w:rPr>
        <w:color w:val="39B54A"/>
        <w:lang w:val="en-GB"/>
      </w:rPr>
      <w:fldChar w:fldCharType="separate"/>
    </w:r>
    <w:r w:rsidR="004E47D5" w:rsidRPr="006D70A8">
      <w:rPr>
        <w:b/>
        <w:bCs/>
        <w:noProof/>
        <w:color w:val="39B54A"/>
        <w:lang w:val="en-GB"/>
      </w:rPr>
      <w:t>1</w:t>
    </w:r>
    <w:r w:rsidR="004E47D5" w:rsidRPr="006D70A8">
      <w:rPr>
        <w:b/>
        <w:bCs/>
        <w:noProof/>
        <w:color w:val="39B54A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5D994" w14:textId="77777777" w:rsidR="006A1436" w:rsidRDefault="006A1436" w:rsidP="00967106">
      <w:pPr>
        <w:spacing w:after="0" w:line="240" w:lineRule="auto"/>
      </w:pPr>
      <w:r>
        <w:separator/>
      </w:r>
    </w:p>
  </w:footnote>
  <w:footnote w:type="continuationSeparator" w:id="0">
    <w:p w14:paraId="2A3646AB" w14:textId="77777777" w:rsidR="006A1436" w:rsidRDefault="006A1436" w:rsidP="00967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D716F" w14:textId="77777777" w:rsidR="00967106" w:rsidRPr="00967106" w:rsidRDefault="003B7592" w:rsidP="0096710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F1DE7B4" wp14:editId="494ED622">
          <wp:simplePos x="0" y="0"/>
          <wp:positionH relativeFrom="page">
            <wp:align>right</wp:align>
          </wp:positionH>
          <wp:positionV relativeFrom="paragraph">
            <wp:posOffset>-447040</wp:posOffset>
          </wp:positionV>
          <wp:extent cx="7550779" cy="10680698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79" cy="10680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2D934" w14:textId="77777777" w:rsidR="003B7592" w:rsidRDefault="003B7592" w:rsidP="005B5724">
    <w:pPr>
      <w:pStyle w:val="Heading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79A5D9" wp14:editId="05DC6B53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56885" cy="10689337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85" cy="10689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4D86"/>
    <w:multiLevelType w:val="hybridMultilevel"/>
    <w:tmpl w:val="41AEFD7C"/>
    <w:lvl w:ilvl="0" w:tplc="415CB4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E6C5C"/>
    <w:multiLevelType w:val="hybridMultilevel"/>
    <w:tmpl w:val="BE2C3A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760F8"/>
    <w:multiLevelType w:val="hybridMultilevel"/>
    <w:tmpl w:val="A9DC0E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96ABB"/>
    <w:multiLevelType w:val="hybridMultilevel"/>
    <w:tmpl w:val="B8E4A45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96D73"/>
    <w:multiLevelType w:val="hybridMultilevel"/>
    <w:tmpl w:val="6BAAE6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A6F78"/>
    <w:multiLevelType w:val="hybridMultilevel"/>
    <w:tmpl w:val="2A7AD2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D1AFA"/>
    <w:multiLevelType w:val="hybridMultilevel"/>
    <w:tmpl w:val="62E0AB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54BA1"/>
    <w:multiLevelType w:val="hybridMultilevel"/>
    <w:tmpl w:val="4126AE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83C1F"/>
    <w:multiLevelType w:val="hybridMultilevel"/>
    <w:tmpl w:val="78085234"/>
    <w:lvl w:ilvl="0" w:tplc="AE2657BC">
      <w:start w:val="12"/>
      <w:numFmt w:val="bullet"/>
      <w:lvlText w:val="-"/>
      <w:lvlJc w:val="left"/>
      <w:pPr>
        <w:ind w:left="720" w:hanging="360"/>
      </w:pPr>
      <w:rPr>
        <w:rFonts w:ascii="Arial" w:eastAsia="Droid Sans Fallback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64273"/>
    <w:multiLevelType w:val="hybridMultilevel"/>
    <w:tmpl w:val="20640944"/>
    <w:lvl w:ilvl="0" w:tplc="BF940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DAA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946E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D43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EE1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521C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769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62FE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182E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257B53"/>
    <w:multiLevelType w:val="hybridMultilevel"/>
    <w:tmpl w:val="F416BA60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2108578700">
    <w:abstractNumId w:val="9"/>
  </w:num>
  <w:num w:numId="2" w16cid:durableId="1044452296">
    <w:abstractNumId w:val="1"/>
  </w:num>
  <w:num w:numId="3" w16cid:durableId="324093971">
    <w:abstractNumId w:val="6"/>
  </w:num>
  <w:num w:numId="4" w16cid:durableId="1771199900">
    <w:abstractNumId w:val="10"/>
  </w:num>
  <w:num w:numId="5" w16cid:durableId="50425882">
    <w:abstractNumId w:val="7"/>
  </w:num>
  <w:num w:numId="6" w16cid:durableId="98989998">
    <w:abstractNumId w:val="5"/>
  </w:num>
  <w:num w:numId="7" w16cid:durableId="1064916578">
    <w:abstractNumId w:val="4"/>
  </w:num>
  <w:num w:numId="8" w16cid:durableId="723330057">
    <w:abstractNumId w:val="2"/>
  </w:num>
  <w:num w:numId="9" w16cid:durableId="1216546680">
    <w:abstractNumId w:val="3"/>
  </w:num>
  <w:num w:numId="10" w16cid:durableId="2096396129">
    <w:abstractNumId w:val="0"/>
  </w:num>
  <w:num w:numId="11" w16cid:durableId="19367887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21B"/>
    <w:rsid w:val="00001F8B"/>
    <w:rsid w:val="00013354"/>
    <w:rsid w:val="00015309"/>
    <w:rsid w:val="00021640"/>
    <w:rsid w:val="00027F6A"/>
    <w:rsid w:val="00031B0F"/>
    <w:rsid w:val="000334E1"/>
    <w:rsid w:val="000353D9"/>
    <w:rsid w:val="000379D0"/>
    <w:rsid w:val="00043D21"/>
    <w:rsid w:val="00052C25"/>
    <w:rsid w:val="000540F1"/>
    <w:rsid w:val="0006636A"/>
    <w:rsid w:val="00072250"/>
    <w:rsid w:val="00073752"/>
    <w:rsid w:val="00073A54"/>
    <w:rsid w:val="00082BBB"/>
    <w:rsid w:val="000940DD"/>
    <w:rsid w:val="0009499B"/>
    <w:rsid w:val="000A54DC"/>
    <w:rsid w:val="000B311B"/>
    <w:rsid w:val="000C4FA4"/>
    <w:rsid w:val="000D299C"/>
    <w:rsid w:val="000D3FE0"/>
    <w:rsid w:val="000E170B"/>
    <w:rsid w:val="000E69C2"/>
    <w:rsid w:val="00106DCC"/>
    <w:rsid w:val="00137F17"/>
    <w:rsid w:val="00143281"/>
    <w:rsid w:val="001524A2"/>
    <w:rsid w:val="00162D71"/>
    <w:rsid w:val="001669CE"/>
    <w:rsid w:val="00175979"/>
    <w:rsid w:val="001773F4"/>
    <w:rsid w:val="001A2636"/>
    <w:rsid w:val="001E5E7C"/>
    <w:rsid w:val="001F2B9D"/>
    <w:rsid w:val="001F2C54"/>
    <w:rsid w:val="001F3436"/>
    <w:rsid w:val="00202F2A"/>
    <w:rsid w:val="0020472C"/>
    <w:rsid w:val="00204E8D"/>
    <w:rsid w:val="002051D0"/>
    <w:rsid w:val="00211470"/>
    <w:rsid w:val="00226884"/>
    <w:rsid w:val="002363D9"/>
    <w:rsid w:val="00236C6D"/>
    <w:rsid w:val="00241949"/>
    <w:rsid w:val="00245600"/>
    <w:rsid w:val="00247359"/>
    <w:rsid w:val="00260B19"/>
    <w:rsid w:val="00261F1F"/>
    <w:rsid w:val="0027386D"/>
    <w:rsid w:val="00274C2E"/>
    <w:rsid w:val="00275E40"/>
    <w:rsid w:val="0028414A"/>
    <w:rsid w:val="00284B41"/>
    <w:rsid w:val="00285FE0"/>
    <w:rsid w:val="0028621E"/>
    <w:rsid w:val="002866D4"/>
    <w:rsid w:val="00294E78"/>
    <w:rsid w:val="00295A18"/>
    <w:rsid w:val="002962D9"/>
    <w:rsid w:val="002A2062"/>
    <w:rsid w:val="002A4724"/>
    <w:rsid w:val="002B099F"/>
    <w:rsid w:val="002C3B29"/>
    <w:rsid w:val="002D229D"/>
    <w:rsid w:val="002E1DCD"/>
    <w:rsid w:val="002E59DB"/>
    <w:rsid w:val="002E7278"/>
    <w:rsid w:val="002F53B4"/>
    <w:rsid w:val="0030086F"/>
    <w:rsid w:val="00303AC9"/>
    <w:rsid w:val="00304281"/>
    <w:rsid w:val="00304411"/>
    <w:rsid w:val="00312756"/>
    <w:rsid w:val="003156F0"/>
    <w:rsid w:val="0032711C"/>
    <w:rsid w:val="00327EB1"/>
    <w:rsid w:val="00335966"/>
    <w:rsid w:val="00345C49"/>
    <w:rsid w:val="00346256"/>
    <w:rsid w:val="0034757A"/>
    <w:rsid w:val="00361C8D"/>
    <w:rsid w:val="00361E50"/>
    <w:rsid w:val="00366B1F"/>
    <w:rsid w:val="003679C4"/>
    <w:rsid w:val="00386F6E"/>
    <w:rsid w:val="00393CFD"/>
    <w:rsid w:val="0039541D"/>
    <w:rsid w:val="00395A90"/>
    <w:rsid w:val="003A3AD0"/>
    <w:rsid w:val="003B492A"/>
    <w:rsid w:val="003B7592"/>
    <w:rsid w:val="003C01D3"/>
    <w:rsid w:val="003D2322"/>
    <w:rsid w:val="003E07C2"/>
    <w:rsid w:val="003E3C2E"/>
    <w:rsid w:val="003F0937"/>
    <w:rsid w:val="003F64CF"/>
    <w:rsid w:val="00402EA7"/>
    <w:rsid w:val="00411726"/>
    <w:rsid w:val="004128A3"/>
    <w:rsid w:val="00413FBC"/>
    <w:rsid w:val="00416B87"/>
    <w:rsid w:val="00423CBD"/>
    <w:rsid w:val="004367F7"/>
    <w:rsid w:val="00437A58"/>
    <w:rsid w:val="00437C05"/>
    <w:rsid w:val="004406E6"/>
    <w:rsid w:val="0044374E"/>
    <w:rsid w:val="004541B9"/>
    <w:rsid w:val="004628EF"/>
    <w:rsid w:val="00465D1D"/>
    <w:rsid w:val="00474DD5"/>
    <w:rsid w:val="0047706D"/>
    <w:rsid w:val="00480294"/>
    <w:rsid w:val="004802F0"/>
    <w:rsid w:val="00482188"/>
    <w:rsid w:val="00483F29"/>
    <w:rsid w:val="00484C09"/>
    <w:rsid w:val="00484F93"/>
    <w:rsid w:val="004A12EC"/>
    <w:rsid w:val="004B5A81"/>
    <w:rsid w:val="004B7C5D"/>
    <w:rsid w:val="004C1901"/>
    <w:rsid w:val="004C3425"/>
    <w:rsid w:val="004C7D51"/>
    <w:rsid w:val="004D0421"/>
    <w:rsid w:val="004D3EA4"/>
    <w:rsid w:val="004D5D4C"/>
    <w:rsid w:val="004E1015"/>
    <w:rsid w:val="004E47D5"/>
    <w:rsid w:val="004F235D"/>
    <w:rsid w:val="005053FD"/>
    <w:rsid w:val="005117EC"/>
    <w:rsid w:val="00513D1B"/>
    <w:rsid w:val="005317F5"/>
    <w:rsid w:val="00531DA1"/>
    <w:rsid w:val="00546BB7"/>
    <w:rsid w:val="00551037"/>
    <w:rsid w:val="005568A0"/>
    <w:rsid w:val="005611E5"/>
    <w:rsid w:val="00596395"/>
    <w:rsid w:val="005972FE"/>
    <w:rsid w:val="005B2476"/>
    <w:rsid w:val="005B4DD0"/>
    <w:rsid w:val="005B562E"/>
    <w:rsid w:val="005B5724"/>
    <w:rsid w:val="005C207E"/>
    <w:rsid w:val="005C389C"/>
    <w:rsid w:val="005C7218"/>
    <w:rsid w:val="005D181A"/>
    <w:rsid w:val="005D2986"/>
    <w:rsid w:val="005F1E9A"/>
    <w:rsid w:val="005F5228"/>
    <w:rsid w:val="005F5433"/>
    <w:rsid w:val="005F58BB"/>
    <w:rsid w:val="0061110C"/>
    <w:rsid w:val="00617127"/>
    <w:rsid w:val="00622066"/>
    <w:rsid w:val="00623ECC"/>
    <w:rsid w:val="00624CF4"/>
    <w:rsid w:val="00635EE7"/>
    <w:rsid w:val="00644C2F"/>
    <w:rsid w:val="0064648E"/>
    <w:rsid w:val="00655469"/>
    <w:rsid w:val="00655AF7"/>
    <w:rsid w:val="0065621B"/>
    <w:rsid w:val="00670D7C"/>
    <w:rsid w:val="00672743"/>
    <w:rsid w:val="006755EE"/>
    <w:rsid w:val="0068019A"/>
    <w:rsid w:val="00685D4D"/>
    <w:rsid w:val="006977D6"/>
    <w:rsid w:val="006A1436"/>
    <w:rsid w:val="006A54D5"/>
    <w:rsid w:val="006B57DD"/>
    <w:rsid w:val="006B5FC1"/>
    <w:rsid w:val="006D3CFA"/>
    <w:rsid w:val="006D70A8"/>
    <w:rsid w:val="006E2984"/>
    <w:rsid w:val="006E2A5C"/>
    <w:rsid w:val="006E5C23"/>
    <w:rsid w:val="006E79ED"/>
    <w:rsid w:val="00701AA0"/>
    <w:rsid w:val="007144A7"/>
    <w:rsid w:val="007202F2"/>
    <w:rsid w:val="0072159E"/>
    <w:rsid w:val="00727C2B"/>
    <w:rsid w:val="00734758"/>
    <w:rsid w:val="0073521A"/>
    <w:rsid w:val="00735D04"/>
    <w:rsid w:val="00736F9B"/>
    <w:rsid w:val="00743CB1"/>
    <w:rsid w:val="00744316"/>
    <w:rsid w:val="00745FE4"/>
    <w:rsid w:val="0076772B"/>
    <w:rsid w:val="007735D6"/>
    <w:rsid w:val="0077592D"/>
    <w:rsid w:val="00785BE3"/>
    <w:rsid w:val="00785C7F"/>
    <w:rsid w:val="007B578F"/>
    <w:rsid w:val="007B629A"/>
    <w:rsid w:val="007B739A"/>
    <w:rsid w:val="007D0116"/>
    <w:rsid w:val="007D5FA1"/>
    <w:rsid w:val="007E21A4"/>
    <w:rsid w:val="007E5CDD"/>
    <w:rsid w:val="007F1CE3"/>
    <w:rsid w:val="0081466C"/>
    <w:rsid w:val="008232B2"/>
    <w:rsid w:val="008367A2"/>
    <w:rsid w:val="00840D70"/>
    <w:rsid w:val="0084389E"/>
    <w:rsid w:val="008530FD"/>
    <w:rsid w:val="00877CCE"/>
    <w:rsid w:val="00890A60"/>
    <w:rsid w:val="00896A4C"/>
    <w:rsid w:val="008A0C94"/>
    <w:rsid w:val="008A4EA0"/>
    <w:rsid w:val="008A637C"/>
    <w:rsid w:val="008B0917"/>
    <w:rsid w:val="008B2A33"/>
    <w:rsid w:val="008D26F6"/>
    <w:rsid w:val="008D721E"/>
    <w:rsid w:val="008E17DE"/>
    <w:rsid w:val="008E384F"/>
    <w:rsid w:val="00900096"/>
    <w:rsid w:val="00907212"/>
    <w:rsid w:val="0092584D"/>
    <w:rsid w:val="009326CD"/>
    <w:rsid w:val="00967106"/>
    <w:rsid w:val="0097660F"/>
    <w:rsid w:val="00977D91"/>
    <w:rsid w:val="00992B7A"/>
    <w:rsid w:val="009960A1"/>
    <w:rsid w:val="00996BB4"/>
    <w:rsid w:val="009A33EA"/>
    <w:rsid w:val="009A378B"/>
    <w:rsid w:val="009A3F65"/>
    <w:rsid w:val="009B29DF"/>
    <w:rsid w:val="009B36D3"/>
    <w:rsid w:val="009B57DC"/>
    <w:rsid w:val="009C4559"/>
    <w:rsid w:val="009D7629"/>
    <w:rsid w:val="009E162E"/>
    <w:rsid w:val="009E4F9F"/>
    <w:rsid w:val="009F1126"/>
    <w:rsid w:val="009F7F9C"/>
    <w:rsid w:val="00A0536A"/>
    <w:rsid w:val="00A2340D"/>
    <w:rsid w:val="00A244DC"/>
    <w:rsid w:val="00A27E1E"/>
    <w:rsid w:val="00A27FCA"/>
    <w:rsid w:val="00A31838"/>
    <w:rsid w:val="00A60BC6"/>
    <w:rsid w:val="00A6227C"/>
    <w:rsid w:val="00A66DBF"/>
    <w:rsid w:val="00A80ED9"/>
    <w:rsid w:val="00A86EED"/>
    <w:rsid w:val="00A95D87"/>
    <w:rsid w:val="00A96537"/>
    <w:rsid w:val="00A9793F"/>
    <w:rsid w:val="00A97BDF"/>
    <w:rsid w:val="00AA4961"/>
    <w:rsid w:val="00AB466C"/>
    <w:rsid w:val="00AC19E6"/>
    <w:rsid w:val="00AE4184"/>
    <w:rsid w:val="00AF4169"/>
    <w:rsid w:val="00AF6D97"/>
    <w:rsid w:val="00B013F7"/>
    <w:rsid w:val="00B03888"/>
    <w:rsid w:val="00B06389"/>
    <w:rsid w:val="00B07120"/>
    <w:rsid w:val="00B07B5C"/>
    <w:rsid w:val="00B152BB"/>
    <w:rsid w:val="00B15BA4"/>
    <w:rsid w:val="00B2553C"/>
    <w:rsid w:val="00B3271F"/>
    <w:rsid w:val="00B36455"/>
    <w:rsid w:val="00B50C8D"/>
    <w:rsid w:val="00B63CDA"/>
    <w:rsid w:val="00B959AE"/>
    <w:rsid w:val="00BA593E"/>
    <w:rsid w:val="00BA6F0B"/>
    <w:rsid w:val="00BB0622"/>
    <w:rsid w:val="00BB3DA7"/>
    <w:rsid w:val="00BC34D2"/>
    <w:rsid w:val="00BC369A"/>
    <w:rsid w:val="00BD0771"/>
    <w:rsid w:val="00BD278C"/>
    <w:rsid w:val="00BD2B1A"/>
    <w:rsid w:val="00BD7BD9"/>
    <w:rsid w:val="00BE36D6"/>
    <w:rsid w:val="00BE63B7"/>
    <w:rsid w:val="00C01F6B"/>
    <w:rsid w:val="00C12475"/>
    <w:rsid w:val="00C1382E"/>
    <w:rsid w:val="00C1385D"/>
    <w:rsid w:val="00C20224"/>
    <w:rsid w:val="00C32BBD"/>
    <w:rsid w:val="00C42742"/>
    <w:rsid w:val="00C4289D"/>
    <w:rsid w:val="00C4709C"/>
    <w:rsid w:val="00C51143"/>
    <w:rsid w:val="00C5201B"/>
    <w:rsid w:val="00C635FB"/>
    <w:rsid w:val="00C777DA"/>
    <w:rsid w:val="00C847D6"/>
    <w:rsid w:val="00C91FD5"/>
    <w:rsid w:val="00CA6DEC"/>
    <w:rsid w:val="00CB32FB"/>
    <w:rsid w:val="00CB53BC"/>
    <w:rsid w:val="00CC0541"/>
    <w:rsid w:val="00CC3A08"/>
    <w:rsid w:val="00CC7BC6"/>
    <w:rsid w:val="00CD3E53"/>
    <w:rsid w:val="00CF1854"/>
    <w:rsid w:val="00D0258B"/>
    <w:rsid w:val="00D06D66"/>
    <w:rsid w:val="00D14F85"/>
    <w:rsid w:val="00D17EF0"/>
    <w:rsid w:val="00D20F32"/>
    <w:rsid w:val="00D30EC6"/>
    <w:rsid w:val="00D3266E"/>
    <w:rsid w:val="00D35E16"/>
    <w:rsid w:val="00D42FA7"/>
    <w:rsid w:val="00D56079"/>
    <w:rsid w:val="00D63586"/>
    <w:rsid w:val="00D6391F"/>
    <w:rsid w:val="00D7103E"/>
    <w:rsid w:val="00D7120F"/>
    <w:rsid w:val="00D858C3"/>
    <w:rsid w:val="00D90AE6"/>
    <w:rsid w:val="00D917A1"/>
    <w:rsid w:val="00D91BE6"/>
    <w:rsid w:val="00DA3315"/>
    <w:rsid w:val="00DA5B82"/>
    <w:rsid w:val="00DB582F"/>
    <w:rsid w:val="00DC18C4"/>
    <w:rsid w:val="00DD7889"/>
    <w:rsid w:val="00DE33F6"/>
    <w:rsid w:val="00DE775F"/>
    <w:rsid w:val="00DF44F1"/>
    <w:rsid w:val="00E07697"/>
    <w:rsid w:val="00E12B09"/>
    <w:rsid w:val="00E168C7"/>
    <w:rsid w:val="00E2689C"/>
    <w:rsid w:val="00E37D0B"/>
    <w:rsid w:val="00E44EDD"/>
    <w:rsid w:val="00E50C04"/>
    <w:rsid w:val="00E60020"/>
    <w:rsid w:val="00E60AA9"/>
    <w:rsid w:val="00E70F9F"/>
    <w:rsid w:val="00E72E2E"/>
    <w:rsid w:val="00EA409A"/>
    <w:rsid w:val="00EA5E6A"/>
    <w:rsid w:val="00EB0D29"/>
    <w:rsid w:val="00EB40B8"/>
    <w:rsid w:val="00EC1387"/>
    <w:rsid w:val="00EC71D9"/>
    <w:rsid w:val="00ED15AD"/>
    <w:rsid w:val="00EE02C4"/>
    <w:rsid w:val="00EE36FA"/>
    <w:rsid w:val="00F10300"/>
    <w:rsid w:val="00F21842"/>
    <w:rsid w:val="00F24AC1"/>
    <w:rsid w:val="00F27CB5"/>
    <w:rsid w:val="00F30A99"/>
    <w:rsid w:val="00F31E3B"/>
    <w:rsid w:val="00F3365E"/>
    <w:rsid w:val="00F346D0"/>
    <w:rsid w:val="00F36E60"/>
    <w:rsid w:val="00F37272"/>
    <w:rsid w:val="00F40D72"/>
    <w:rsid w:val="00F448F1"/>
    <w:rsid w:val="00F50FB6"/>
    <w:rsid w:val="00F51965"/>
    <w:rsid w:val="00F6557A"/>
    <w:rsid w:val="00F713D8"/>
    <w:rsid w:val="00F734D7"/>
    <w:rsid w:val="00F9081C"/>
    <w:rsid w:val="00FA03D7"/>
    <w:rsid w:val="00FA0D48"/>
    <w:rsid w:val="00FA3D31"/>
    <w:rsid w:val="00FC5A34"/>
    <w:rsid w:val="00FD6DCD"/>
    <w:rsid w:val="00FD77EB"/>
    <w:rsid w:val="00FD7D97"/>
    <w:rsid w:val="00FE0459"/>
    <w:rsid w:val="00FF6C0A"/>
    <w:rsid w:val="0631CCAC"/>
    <w:rsid w:val="08E894BF"/>
    <w:rsid w:val="09CD141E"/>
    <w:rsid w:val="10444328"/>
    <w:rsid w:val="1C7AB8C2"/>
    <w:rsid w:val="1CBF1F80"/>
    <w:rsid w:val="1D22C630"/>
    <w:rsid w:val="1EE93633"/>
    <w:rsid w:val="20423AB4"/>
    <w:rsid w:val="22E9FA46"/>
    <w:rsid w:val="237ED3A4"/>
    <w:rsid w:val="26219B08"/>
    <w:rsid w:val="28901879"/>
    <w:rsid w:val="2C39E07D"/>
    <w:rsid w:val="2C531021"/>
    <w:rsid w:val="2E2CACED"/>
    <w:rsid w:val="2FC87D4E"/>
    <w:rsid w:val="41F917D2"/>
    <w:rsid w:val="41FEDA49"/>
    <w:rsid w:val="4394E833"/>
    <w:rsid w:val="4FD055FB"/>
    <w:rsid w:val="5345CA6F"/>
    <w:rsid w:val="59724013"/>
    <w:rsid w:val="59B50BF3"/>
    <w:rsid w:val="5DC7E60A"/>
    <w:rsid w:val="6488FBEF"/>
    <w:rsid w:val="65B63A4A"/>
    <w:rsid w:val="71C506CB"/>
    <w:rsid w:val="777CFF8F"/>
    <w:rsid w:val="7B6BE911"/>
    <w:rsid w:val="7C21D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73B893"/>
  <w15:chartTrackingRefBased/>
  <w15:docId w15:val="{2BE0545C-1C10-432B-A047-E4687878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70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B54A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DC63F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57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57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696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326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6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6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326CD"/>
    <w:rPr>
      <w:rFonts w:eastAsiaTheme="minorEastAsia"/>
      <w:color w:val="5A5A5A" w:themeColor="text1" w:themeTint="A5"/>
      <w:spacing w:val="15"/>
    </w:rPr>
  </w:style>
  <w:style w:type="paragraph" w:styleId="BodyText">
    <w:name w:val="Body Text"/>
    <w:basedOn w:val="Normal"/>
    <w:link w:val="BodyTextChar"/>
    <w:uiPriority w:val="1"/>
    <w:qFormat/>
    <w:rsid w:val="009326CD"/>
    <w:pPr>
      <w:spacing w:after="0" w:line="240" w:lineRule="auto"/>
      <w:textAlignment w:val="baseline"/>
    </w:pPr>
    <w:rPr>
      <w:rFonts w:ascii="Calibri" w:eastAsia="Times New Roman" w:hAnsi="Calibri" w:cs="Calibri"/>
      <w:lang w:eastAsia="en-NZ"/>
    </w:rPr>
  </w:style>
  <w:style w:type="character" w:customStyle="1" w:styleId="BodyTextChar">
    <w:name w:val="Body Text Char"/>
    <w:basedOn w:val="DefaultParagraphFont"/>
    <w:link w:val="BodyText"/>
    <w:uiPriority w:val="1"/>
    <w:rsid w:val="009326CD"/>
    <w:rPr>
      <w:rFonts w:ascii="Calibri" w:eastAsia="Times New Roman" w:hAnsi="Calibri" w:cs="Calibri"/>
      <w:lang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932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26CD"/>
    <w:pPr>
      <w:spacing w:after="0" w:line="240" w:lineRule="auto"/>
      <w:textAlignment w:val="baseline"/>
    </w:pPr>
    <w:rPr>
      <w:rFonts w:ascii="Calibri" w:eastAsia="Times New Roman" w:hAnsi="Calibri" w:cs="Calibri"/>
      <w:sz w:val="20"/>
      <w:szCs w:val="20"/>
      <w:lang w:eastAsia="en-NZ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26CD"/>
    <w:rPr>
      <w:rFonts w:ascii="Calibri" w:eastAsia="Times New Roman" w:hAnsi="Calibri" w:cs="Calibri"/>
      <w:sz w:val="20"/>
      <w:szCs w:val="20"/>
      <w:lang w:eastAsia="en-NZ"/>
    </w:rPr>
  </w:style>
  <w:style w:type="paragraph" w:styleId="ListParagraph">
    <w:name w:val="List Paragraph"/>
    <w:basedOn w:val="Normal"/>
    <w:uiPriority w:val="34"/>
    <w:qFormat/>
    <w:rsid w:val="009326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4709C"/>
    <w:rPr>
      <w:rFonts w:asciiTheme="majorHAnsi" w:eastAsiaTheme="majorEastAsia" w:hAnsiTheme="majorHAnsi" w:cstheme="majorBidi"/>
      <w:color w:val="39B54A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4406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6E6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93E"/>
    <w:pPr>
      <w:spacing w:after="16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593E"/>
    <w:rPr>
      <w:rFonts w:ascii="Calibri" w:eastAsia="Times New Roman" w:hAnsi="Calibri" w:cs="Calibri"/>
      <w:b/>
      <w:bCs/>
      <w:sz w:val="20"/>
      <w:szCs w:val="20"/>
      <w:lang w:eastAsia="en-NZ"/>
    </w:rPr>
  </w:style>
  <w:style w:type="character" w:styleId="Mention">
    <w:name w:val="Mention"/>
    <w:basedOn w:val="DefaultParagraphFont"/>
    <w:uiPriority w:val="99"/>
    <w:unhideWhenUsed/>
    <w:rsid w:val="00BA593E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6358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669CE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4709C"/>
    <w:rPr>
      <w:rFonts w:asciiTheme="majorHAnsi" w:eastAsiaTheme="majorEastAsia" w:hAnsiTheme="majorHAnsi" w:cstheme="majorBidi"/>
      <w:color w:val="8DC63F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67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106"/>
  </w:style>
  <w:style w:type="paragraph" w:styleId="Footer">
    <w:name w:val="footer"/>
    <w:basedOn w:val="Normal"/>
    <w:link w:val="FooterChar"/>
    <w:uiPriority w:val="99"/>
    <w:unhideWhenUsed/>
    <w:rsid w:val="00967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106"/>
  </w:style>
  <w:style w:type="character" w:customStyle="1" w:styleId="Heading3Char">
    <w:name w:val="Heading 3 Char"/>
    <w:basedOn w:val="DefaultParagraphFont"/>
    <w:link w:val="Heading3"/>
    <w:uiPriority w:val="9"/>
    <w:rsid w:val="005B5724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5724"/>
    <w:rPr>
      <w:rFonts w:asciiTheme="majorHAnsi" w:eastAsiaTheme="majorEastAsia" w:hAnsiTheme="majorHAnsi" w:cstheme="majorBidi"/>
      <w:i/>
      <w:iCs/>
      <w:color w:val="969696"/>
    </w:rPr>
  </w:style>
  <w:style w:type="character" w:styleId="IntenseEmphasis">
    <w:name w:val="Intense Emphasis"/>
    <w:basedOn w:val="DefaultParagraphFont"/>
    <w:uiPriority w:val="21"/>
    <w:qFormat/>
    <w:rsid w:val="00531DA1"/>
    <w:rPr>
      <w:i/>
      <w:iCs/>
      <w:color w:val="8DC63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DA1"/>
    <w:pPr>
      <w:pBdr>
        <w:top w:val="single" w:sz="4" w:space="10" w:color="8DC63F"/>
        <w:bottom w:val="single" w:sz="4" w:space="10" w:color="8DC63F"/>
      </w:pBdr>
      <w:spacing w:before="360" w:after="360"/>
      <w:ind w:left="864" w:right="864"/>
      <w:jc w:val="center"/>
    </w:pPr>
    <w:rPr>
      <w:i/>
      <w:iCs/>
      <w:color w:val="8DC63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DA1"/>
    <w:rPr>
      <w:i/>
      <w:iCs/>
      <w:color w:val="8DC63F"/>
    </w:rPr>
  </w:style>
  <w:style w:type="character" w:styleId="IntenseReference">
    <w:name w:val="Intense Reference"/>
    <w:basedOn w:val="DefaultParagraphFont"/>
    <w:uiPriority w:val="32"/>
    <w:qFormat/>
    <w:rsid w:val="00531DA1"/>
    <w:rPr>
      <w:b/>
      <w:bCs/>
      <w:smallCaps/>
      <w:color w:val="8DC63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vironmentnetwork.org.nz/about/resources/environmental-grants-fund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ryJaques\OneDrive%20-%20Environment%20Network%20Manawat&#363;\Documents\Custom%20Office%20Templates\2022%20ENM%20Letterhead%20Template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ba6adf-0e1e-4990-9af8-5c22319072c5" xsi:nil="true"/>
    <lcf76f155ced4ddcb4097134ff3c332f xmlns="a098f9aa-08a6-4f92-bac4-7703d4cb9eb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4705F32E13F245B7C6D17E0B49E07B" ma:contentTypeVersion="16" ma:contentTypeDescription="Create a new document." ma:contentTypeScope="" ma:versionID="adfbd227a917ae9c799e9d5f9d058b8b">
  <xsd:schema xmlns:xsd="http://www.w3.org/2001/XMLSchema" xmlns:xs="http://www.w3.org/2001/XMLSchema" xmlns:p="http://schemas.microsoft.com/office/2006/metadata/properties" xmlns:ns2="a098f9aa-08a6-4f92-bac4-7703d4cb9ebd" xmlns:ns3="67ba6adf-0e1e-4990-9af8-5c22319072c5" targetNamespace="http://schemas.microsoft.com/office/2006/metadata/properties" ma:root="true" ma:fieldsID="a435431548f5d59e66b77f573df95790" ns2:_="" ns3:_="">
    <xsd:import namespace="a098f9aa-08a6-4f92-bac4-7703d4cb9ebd"/>
    <xsd:import namespace="67ba6adf-0e1e-4990-9af8-5c2231907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8f9aa-08a6-4f92-bac4-7703d4cb9e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6f2c654-80af-43c8-90bc-3e9f49b56e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a6adf-0e1e-4990-9af8-5c22319072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ed3b132-0e53-4898-ba0e-b1ae61b6e161}" ma:internalName="TaxCatchAll" ma:showField="CatchAllData" ma:web="67ba6adf-0e1e-4990-9af8-5c22319072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FCBB1D-65C1-4058-AEAA-0BA15B5A8F68}">
  <ds:schemaRefs>
    <ds:schemaRef ds:uri="http://schemas.microsoft.com/office/2006/metadata/properties"/>
    <ds:schemaRef ds:uri="http://schemas.microsoft.com/office/infopath/2007/PartnerControls"/>
    <ds:schemaRef ds:uri="3191ef81-0ed0-462e-9b77-da0d2fef8161"/>
    <ds:schemaRef ds:uri="00b8644a-3bf5-405d-aaa5-f48ce569e5c9"/>
  </ds:schemaRefs>
</ds:datastoreItem>
</file>

<file path=customXml/itemProps2.xml><?xml version="1.0" encoding="utf-8"?>
<ds:datastoreItem xmlns:ds="http://schemas.openxmlformats.org/officeDocument/2006/customXml" ds:itemID="{38D9D913-2285-4363-BC18-6BDCE5218E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00CBD4-3C39-4C11-9936-344DEE11B5AB}"/>
</file>

<file path=customXml/itemProps4.xml><?xml version="1.0" encoding="utf-8"?>
<ds:datastoreItem xmlns:ds="http://schemas.openxmlformats.org/officeDocument/2006/customXml" ds:itemID="{63A12E2A-F35D-4E95-92CC-C5023FE926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 ENM Letterhead Template Final</Template>
  <TotalTime>1</TotalTime>
  <Pages>4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Jaques</dc:creator>
  <cp:keywords/>
  <dc:description/>
  <cp:lastModifiedBy>Kerry Jaques</cp:lastModifiedBy>
  <cp:revision>4</cp:revision>
  <dcterms:created xsi:type="dcterms:W3CDTF">2023-10-24T21:31:00Z</dcterms:created>
  <dcterms:modified xsi:type="dcterms:W3CDTF">2023-10-24T21:32:00Z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0x010100C2D1A2ABAE5C4E458C411F346C873B2F</vt:lpwstr>
  </property>
  <property fmtid="{D5CDD505-2E9C-101B-9397-08002B2CF9AE}" pid="3" name="MediaServiceImageTags">
    <vt:lpwstr/>
  </property>
</Properties>
</file>